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8931"/>
        <w:gridCol w:w="992"/>
      </w:tblGrid>
      <w:tr w:rsidR="00A43872" w:rsidRPr="003D114E" w14:paraId="475D2DFA" w14:textId="77777777" w:rsidTr="00EA6CE3">
        <w:trPr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B450EB" w14:textId="77777777" w:rsidR="00A43872" w:rsidRPr="0091717D" w:rsidRDefault="00A43872" w:rsidP="009E63EB">
            <w:pPr>
              <w:pStyle w:val="leeg"/>
            </w:pPr>
          </w:p>
        </w:tc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319122C9" w14:textId="1BCAD414" w:rsidR="008C137E" w:rsidRPr="0018227E" w:rsidRDefault="008C137E" w:rsidP="009E63EB">
            <w:pPr>
              <w:pStyle w:val="Titel"/>
              <w:framePr w:hSpace="0" w:wrap="auto" w:vAnchor="margin" w:xAlign="left" w:yAlign="inline"/>
              <w:suppressOverlap w:val="0"/>
              <w:rPr>
                <w:color w:val="0F4C81"/>
                <w:sz w:val="36"/>
                <w:szCs w:val="36"/>
              </w:rPr>
            </w:pPr>
            <w:r w:rsidRPr="008C137E">
              <w:rPr>
                <w:color w:val="0F4C81"/>
                <w:sz w:val="36"/>
                <w:szCs w:val="36"/>
              </w:rPr>
              <w:t xml:space="preserve">Aanvraag </w:t>
            </w:r>
            <w:r w:rsidR="009F4ECE">
              <w:rPr>
                <w:color w:val="0F4C81"/>
                <w:sz w:val="36"/>
                <w:szCs w:val="36"/>
              </w:rPr>
              <w:t>tot</w:t>
            </w:r>
            <w:r w:rsidR="00555635" w:rsidRPr="0018227E">
              <w:rPr>
                <w:color w:val="0F4C81"/>
                <w:sz w:val="36"/>
                <w:szCs w:val="36"/>
              </w:rPr>
              <w:t xml:space="preserve"> erkenning van meerdere vestigingen van</w:t>
            </w:r>
            <w:r w:rsidR="0018227E">
              <w:rPr>
                <w:color w:val="0F4C81"/>
                <w:sz w:val="36"/>
                <w:szCs w:val="36"/>
              </w:rPr>
              <w:t xml:space="preserve"> </w:t>
            </w:r>
            <w:r w:rsidR="00555635" w:rsidRPr="0018227E">
              <w:rPr>
                <w:color w:val="0F4C81"/>
                <w:sz w:val="36"/>
                <w:szCs w:val="36"/>
              </w:rPr>
              <w:t xml:space="preserve">een woonzorgcentrum, </w:t>
            </w:r>
            <w:r w:rsidR="00E83FE2">
              <w:rPr>
                <w:color w:val="0F4C81"/>
                <w:sz w:val="36"/>
                <w:szCs w:val="36"/>
              </w:rPr>
              <w:t xml:space="preserve">een </w:t>
            </w:r>
            <w:r w:rsidR="00555635" w:rsidRPr="0018227E">
              <w:rPr>
                <w:color w:val="0F4C81"/>
                <w:sz w:val="36"/>
                <w:szCs w:val="36"/>
              </w:rPr>
              <w:t>centrum voor kortverblijf type 1 of</w:t>
            </w:r>
            <w:r w:rsidR="00E83FE2">
              <w:rPr>
                <w:color w:val="0F4C81"/>
                <w:sz w:val="36"/>
                <w:szCs w:val="36"/>
              </w:rPr>
              <w:t xml:space="preserve"> een</w:t>
            </w:r>
            <w:r w:rsidR="0018227E">
              <w:rPr>
                <w:color w:val="0F4C81"/>
                <w:sz w:val="36"/>
                <w:szCs w:val="36"/>
              </w:rPr>
              <w:t xml:space="preserve"> </w:t>
            </w:r>
            <w:r w:rsidR="00555635" w:rsidRPr="0018227E">
              <w:rPr>
                <w:color w:val="0F4C81"/>
                <w:sz w:val="36"/>
                <w:szCs w:val="36"/>
              </w:rPr>
              <w:t>centrum voor dagverzorging als één woonzorgcentrum, één</w:t>
            </w:r>
            <w:r w:rsidR="0018227E">
              <w:rPr>
                <w:color w:val="0F4C81"/>
                <w:sz w:val="36"/>
                <w:szCs w:val="36"/>
              </w:rPr>
              <w:t xml:space="preserve"> </w:t>
            </w:r>
            <w:r w:rsidR="00555635" w:rsidRPr="0018227E">
              <w:rPr>
                <w:color w:val="0F4C81"/>
                <w:sz w:val="36"/>
                <w:szCs w:val="36"/>
              </w:rPr>
              <w:t>centrum voor kortverblijf type 1 of één centrum voor</w:t>
            </w:r>
            <w:r w:rsidR="0018227E">
              <w:rPr>
                <w:color w:val="0F4C81"/>
                <w:sz w:val="36"/>
                <w:szCs w:val="36"/>
              </w:rPr>
              <w:t xml:space="preserve"> </w:t>
            </w:r>
            <w:r w:rsidR="00555635" w:rsidRPr="0018227E">
              <w:rPr>
                <w:color w:val="0F4C81"/>
                <w:sz w:val="36"/>
                <w:szCs w:val="36"/>
              </w:rPr>
              <w:t>dagverzorging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F04393" w14:textId="4BFA3FBD" w:rsidR="00A43872" w:rsidRPr="00710B54" w:rsidRDefault="004B048E" w:rsidP="009E63EB">
            <w:pPr>
              <w:pStyle w:val="Titel"/>
              <w:framePr w:hSpace="0" w:wrap="auto" w:vAnchor="margin" w:xAlign="left" w:yAlign="inline"/>
              <w:ind w:left="29"/>
              <w:suppressOverlap w:val="0"/>
              <w:jc w:val="right"/>
              <w:rPr>
                <w:b w:val="0"/>
                <w:color w:val="0F4C81"/>
                <w:sz w:val="12"/>
                <w:szCs w:val="12"/>
              </w:rPr>
            </w:pPr>
            <w:r w:rsidRPr="00195B65">
              <w:rPr>
                <w:b w:val="0"/>
                <w:color w:val="1F497D" w:themeColor="text2"/>
                <w:sz w:val="12"/>
                <w:szCs w:val="12"/>
              </w:rPr>
              <w:t>DZ/WZ</w:t>
            </w:r>
            <w:r w:rsidR="009F0AB5" w:rsidRPr="00195B65">
              <w:rPr>
                <w:b w:val="0"/>
                <w:color w:val="1F497D" w:themeColor="text2"/>
                <w:sz w:val="12"/>
                <w:szCs w:val="12"/>
              </w:rPr>
              <w:t>-</w:t>
            </w:r>
            <w:r w:rsidR="00663704">
              <w:rPr>
                <w:b w:val="0"/>
                <w:color w:val="1F497D" w:themeColor="text2"/>
                <w:sz w:val="12"/>
                <w:szCs w:val="12"/>
              </w:rPr>
              <w:t>260508</w:t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9"/>
        <w:gridCol w:w="9919"/>
      </w:tblGrid>
      <w:tr w:rsidR="00EA6CE3" w:rsidRPr="003D114E" w14:paraId="71F110FA" w14:textId="77777777" w:rsidTr="00EA6CE3">
        <w:trPr>
          <w:trHeight w:hRule="exact" w:val="397"/>
        </w:trPr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31D6AC60" w14:textId="77777777" w:rsidR="00612AA8" w:rsidRPr="003D114E" w:rsidRDefault="00612AA8" w:rsidP="00805C4A">
            <w:pPr>
              <w:pStyle w:val="leeg"/>
            </w:pPr>
          </w:p>
        </w:tc>
        <w:tc>
          <w:tcPr>
            <w:tcW w:w="9919" w:type="dxa"/>
            <w:tcBorders>
              <w:top w:val="nil"/>
              <w:left w:val="nil"/>
              <w:bottom w:val="nil"/>
              <w:right w:val="nil"/>
            </w:tcBorders>
          </w:tcPr>
          <w:p w14:paraId="139FBBB7" w14:textId="77777777" w:rsidR="00612AA8" w:rsidRPr="003D114E" w:rsidRDefault="00612AA8" w:rsidP="00805C4A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EA6CE3">
              <w:rPr>
                <w:color w:val="0F4C81"/>
              </w:rPr>
              <w:t>/////////////////////////////////////////////////////////////////////////////////////////////////////////////////////////////////////////////////////////////</w:t>
            </w: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1"/>
        <w:gridCol w:w="11"/>
        <w:gridCol w:w="276"/>
        <w:gridCol w:w="9630"/>
      </w:tblGrid>
      <w:tr w:rsidR="00A43872" w:rsidRPr="003D114E" w14:paraId="2BCF5BCE" w14:textId="77777777" w:rsidTr="00EA6CE3">
        <w:trPr>
          <w:trHeight w:val="1261"/>
        </w:trPr>
        <w:tc>
          <w:tcPr>
            <w:tcW w:w="431" w:type="dxa"/>
          </w:tcPr>
          <w:p w14:paraId="1D60C039" w14:textId="77777777" w:rsidR="00A43872" w:rsidRPr="003D114E" w:rsidRDefault="00A43872" w:rsidP="00EA6CE3"/>
        </w:tc>
        <w:tc>
          <w:tcPr>
            <w:tcW w:w="9917" w:type="dxa"/>
            <w:gridSpan w:val="3"/>
          </w:tcPr>
          <w:p w14:paraId="23BB1124" w14:textId="77777777" w:rsidR="00A43872" w:rsidRDefault="00A43872" w:rsidP="009E63EB">
            <w:pPr>
              <w:spacing w:before="20"/>
              <w:ind w:left="28"/>
              <w:rPr>
                <w:rStyle w:val="Zwaar"/>
              </w:rPr>
            </w:pPr>
            <w:r>
              <w:rPr>
                <w:noProof/>
                <w:lang w:val="nl-NL" w:eastAsia="nl-NL"/>
              </w:rPr>
              <w:drawing>
                <wp:inline distT="0" distB="0" distL="0" distR="0" wp14:anchorId="7C99D32D" wp14:editId="3E10B86E">
                  <wp:extent cx="853293" cy="219417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293" cy="219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D6206" w14:textId="3F19B9C9" w:rsidR="00A43872" w:rsidRPr="003D114E" w:rsidRDefault="00EB32C1" w:rsidP="009E63EB">
            <w:pPr>
              <w:spacing w:before="40"/>
              <w:ind w:left="28"/>
              <w:rPr>
                <w:rStyle w:val="Zwaar"/>
              </w:rPr>
            </w:pPr>
            <w:r>
              <w:rPr>
                <w:rStyle w:val="Zwaar"/>
              </w:rPr>
              <w:t>Afdeling Woonzorg</w:t>
            </w:r>
          </w:p>
          <w:p w14:paraId="5A979480" w14:textId="4ED4863E" w:rsidR="00EA0A20" w:rsidRPr="00216FEA" w:rsidRDefault="003070B5" w:rsidP="009E63EB">
            <w:pPr>
              <w:ind w:left="29"/>
              <w:rPr>
                <w:rStyle w:val="Hyperlink"/>
                <w:color w:val="0F4C81"/>
                <w:lang w:val="nl-NL"/>
              </w:rPr>
            </w:pPr>
            <w:hyperlink r:id="rId12" w:history="1">
              <w:r w:rsidRPr="00216FEA">
                <w:rPr>
                  <w:rStyle w:val="Hyperlink"/>
                  <w:color w:val="0F4C81"/>
                  <w:lang w:val="nl-NL"/>
                </w:rPr>
                <w:t>ouderenzorg@vlaanderen.be</w:t>
              </w:r>
            </w:hyperlink>
          </w:p>
          <w:p w14:paraId="0428C9B8" w14:textId="15D4135D" w:rsidR="00A43872" w:rsidRPr="00710B54" w:rsidRDefault="00710B54" w:rsidP="009E63EB">
            <w:pPr>
              <w:ind w:left="29"/>
              <w:rPr>
                <w:color w:val="0F4C81"/>
              </w:rPr>
            </w:pPr>
            <w:hyperlink r:id="rId13" w:history="1">
              <w:r w:rsidRPr="00710B54">
                <w:rPr>
                  <w:rStyle w:val="Hyperlink"/>
                  <w:color w:val="0F4C81"/>
                  <w:lang w:val="nl-NL"/>
                </w:rPr>
                <w:t>www.departementzorg.be</w:t>
              </w:r>
            </w:hyperlink>
            <w:r w:rsidRPr="00710B54">
              <w:rPr>
                <w:color w:val="0F4C81"/>
                <w:lang w:val="nl-NL"/>
              </w:rPr>
              <w:t xml:space="preserve"> </w:t>
            </w:r>
          </w:p>
        </w:tc>
      </w:tr>
      <w:tr w:rsidR="008C4B7F" w:rsidRPr="003D114E" w14:paraId="097F9A85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856FD46" w14:textId="77777777" w:rsidR="008C4B7F" w:rsidRPr="00E94334" w:rsidRDefault="008C4B7F" w:rsidP="009E63EB">
            <w:pPr>
              <w:pStyle w:val="leeg"/>
            </w:pPr>
          </w:p>
        </w:tc>
        <w:tc>
          <w:tcPr>
            <w:tcW w:w="99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52C0F7" w14:textId="77777777" w:rsidR="0094405E" w:rsidRDefault="0094405E" w:rsidP="009E63EB">
            <w:pPr>
              <w:pStyle w:val="Vraagintern"/>
              <w:spacing w:before="60"/>
              <w:rPr>
                <w:rStyle w:val="Nadruk"/>
                <w:i/>
                <w:iCs w:val="0"/>
              </w:rPr>
            </w:pPr>
            <w:r w:rsidRPr="0094405E">
              <w:rPr>
                <w:rStyle w:val="Nadruk"/>
                <w:i/>
                <w:iCs w:val="0"/>
              </w:rPr>
              <w:t>Waarvoor dient dit formulier?</w:t>
            </w:r>
          </w:p>
          <w:p w14:paraId="7CC45392" w14:textId="5BCB5546" w:rsidR="001904CB" w:rsidRPr="001904CB" w:rsidRDefault="001904CB" w:rsidP="009E63EB">
            <w:pPr>
              <w:spacing w:before="20"/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</w:pPr>
            <w:r w:rsidRPr="001904CB"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  <w:t>Met dit formulier kunt u de erkenning onder één erkenningsnummer aanvragen van:</w:t>
            </w:r>
          </w:p>
          <w:p w14:paraId="12C70386" w14:textId="3B31922A" w:rsidR="001904CB" w:rsidRPr="001904CB" w:rsidRDefault="001904CB" w:rsidP="009E63EB">
            <w:pPr>
              <w:pStyle w:val="Lijstalinea"/>
              <w:numPr>
                <w:ilvl w:val="0"/>
                <w:numId w:val="27"/>
              </w:numPr>
              <w:spacing w:before="20"/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</w:pPr>
            <w:r w:rsidRPr="001904CB"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  <w:t>maximaal drie verschillende vestigingen van een woonzorgcentrum of een centrum voor kortverblijf type 1 als één woonzorgcentrum of één centrum voor kortverblijf type 1</w:t>
            </w:r>
            <w:r w:rsidR="005B23D4"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  <w:t>;</w:t>
            </w:r>
          </w:p>
          <w:p w14:paraId="77DEEC57" w14:textId="23D70EED" w:rsidR="001904CB" w:rsidRPr="001904CB" w:rsidRDefault="001904CB" w:rsidP="009E63EB">
            <w:pPr>
              <w:pStyle w:val="Lijstalinea"/>
              <w:numPr>
                <w:ilvl w:val="0"/>
                <w:numId w:val="27"/>
              </w:numPr>
              <w:spacing w:before="20" w:after="240"/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</w:pPr>
            <w:r w:rsidRPr="001904CB"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  <w:t>maximaal vier verschillende vestigingen van een centrum voor dagverzorging als één centrum voor dagverzorging</w:t>
            </w:r>
            <w:r w:rsidR="008F3861">
              <w:rPr>
                <w:rFonts w:asciiTheme="minorHAnsi" w:eastAsia="Times New Roman" w:hAnsiTheme="minorHAnsi" w:cstheme="minorHAnsi"/>
                <w:i/>
                <w:color w:val="auto"/>
                <w:lang w:eastAsia="nl-NL"/>
              </w:rPr>
              <w:t>.</w:t>
            </w:r>
          </w:p>
          <w:p w14:paraId="19BA553A" w14:textId="7D62162A" w:rsidR="00AF10AC" w:rsidRPr="00FE3544" w:rsidRDefault="00AF10AC" w:rsidP="009E63EB">
            <w:pPr>
              <w:spacing w:before="20"/>
              <w:rPr>
                <w:rStyle w:val="Nadruk"/>
                <w:i w:val="0"/>
                <w:iCs w:val="0"/>
              </w:rPr>
            </w:pPr>
            <w:r w:rsidRPr="00EE1D6F">
              <w:rPr>
                <w:rStyle w:val="Nadruk"/>
                <w:b/>
                <w:bCs/>
                <w:iCs w:val="0"/>
              </w:rPr>
              <w:t>Wie vult dit formulier in?</w:t>
            </w:r>
          </w:p>
          <w:p w14:paraId="2A5BD2B2" w14:textId="77777777" w:rsidR="00EE1D6F" w:rsidRDefault="00EE1D6F" w:rsidP="009E63EB">
            <w:pPr>
              <w:spacing w:before="20" w:after="240"/>
              <w:rPr>
                <w:rFonts w:asciiTheme="minorHAnsi" w:hAnsiTheme="minorHAnsi" w:cs="Arial"/>
                <w:i/>
                <w:iCs/>
              </w:rPr>
            </w:pPr>
            <w:r w:rsidRPr="00EE1D6F">
              <w:rPr>
                <w:rFonts w:asciiTheme="minorHAnsi" w:hAnsiTheme="minorHAnsi" w:cs="Arial"/>
                <w:i/>
                <w:iCs/>
              </w:rPr>
              <w:t>De initiatiefnemer van een woonzorgcentrum, een centrum voor kortverblijf type 1 of een centrum voor dagverzorging vult dit formulier in.</w:t>
            </w:r>
          </w:p>
          <w:p w14:paraId="1716A28F" w14:textId="77777777" w:rsidR="0023251C" w:rsidRPr="0023251C" w:rsidRDefault="0023251C" w:rsidP="009E63EB">
            <w:pPr>
              <w:spacing w:before="20"/>
              <w:rPr>
                <w:rFonts w:asciiTheme="minorHAnsi" w:hAnsiTheme="minorHAnsi" w:cs="Arial"/>
                <w:b/>
                <w:bCs/>
                <w:i/>
                <w:iCs/>
              </w:rPr>
            </w:pPr>
            <w:r w:rsidRPr="0023251C">
              <w:rPr>
                <w:rFonts w:asciiTheme="minorHAnsi" w:hAnsiTheme="minorHAnsi" w:cs="Arial"/>
                <w:b/>
                <w:bCs/>
                <w:i/>
                <w:iCs/>
              </w:rPr>
              <w:t>Waarop is dit formulier gebaseerd?</w:t>
            </w:r>
          </w:p>
          <w:p w14:paraId="51F04478" w14:textId="60307DAF" w:rsidR="00E42263" w:rsidRPr="0023251C" w:rsidRDefault="00DF2732" w:rsidP="009E63EB">
            <w:pPr>
              <w:spacing w:before="20"/>
              <w:rPr>
                <w:rFonts w:asciiTheme="minorHAnsi" w:hAnsiTheme="minorHAnsi" w:cs="Arial"/>
                <w:i/>
                <w:iCs/>
              </w:rPr>
            </w:pPr>
            <w:r w:rsidRPr="00DF2732">
              <w:rPr>
                <w:rFonts w:asciiTheme="minorHAnsi" w:hAnsiTheme="minorHAnsi" w:cs="Arial"/>
                <w:i/>
                <w:iCs/>
              </w:rPr>
              <w:t>Dit formulier is een toepassing van het besluit van de Vlaamse Regering van 19 juli 2024 over de procedures voor woonzorgvoorzieningen en verenigingen voor mantelzorgers en gebruikers</w:t>
            </w:r>
            <w:r>
              <w:rPr>
                <w:rFonts w:asciiTheme="minorHAnsi" w:hAnsiTheme="minorHAnsi" w:cs="Arial"/>
                <w:i/>
                <w:iCs/>
              </w:rPr>
              <w:t>.</w:t>
            </w:r>
          </w:p>
        </w:tc>
      </w:tr>
      <w:tr w:rsidR="00585957" w:rsidRPr="003D114E" w14:paraId="69D77996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B60B2D" w14:textId="0FC64F87" w:rsidR="00585957" w:rsidRPr="003D114E" w:rsidRDefault="00585957" w:rsidP="009E63EB">
            <w:pPr>
              <w:pStyle w:val="leeg"/>
              <w:tabs>
                <w:tab w:val="left" w:pos="300"/>
              </w:tabs>
              <w:jc w:val="left"/>
            </w:pPr>
          </w:p>
        </w:tc>
      </w:tr>
      <w:tr w:rsidR="00585957" w:rsidRPr="003D114E" w14:paraId="1B50EF73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A607132" w14:textId="77777777" w:rsidR="00585957" w:rsidRPr="003D114E" w:rsidRDefault="00585957" w:rsidP="009E63EB">
            <w:pPr>
              <w:pStyle w:val="leeg"/>
            </w:pPr>
          </w:p>
        </w:tc>
        <w:tc>
          <w:tcPr>
            <w:tcW w:w="9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30E34EC0" w14:textId="72387686" w:rsidR="00585957" w:rsidRPr="003D114E" w:rsidRDefault="009E3583" w:rsidP="009E63EB">
            <w:pPr>
              <w:pStyle w:val="Kop1"/>
              <w:spacing w:before="0"/>
              <w:ind w:left="29"/>
              <w:rPr>
                <w:rFonts w:cs="Calibri"/>
              </w:rPr>
            </w:pPr>
            <w:r w:rsidRPr="008B4107">
              <w:rPr>
                <w:color w:val="FFFFFF"/>
                <w:szCs w:val="24"/>
              </w:rPr>
              <w:t>Gegevens van de</w:t>
            </w:r>
            <w:r>
              <w:rPr>
                <w:color w:val="FFFFFF"/>
                <w:szCs w:val="24"/>
              </w:rPr>
              <w:t xml:space="preserve"> </w:t>
            </w:r>
            <w:r w:rsidR="00BA7C90">
              <w:rPr>
                <w:color w:val="FFFFFF"/>
                <w:szCs w:val="24"/>
              </w:rPr>
              <w:t>aanvraag</w:t>
            </w:r>
          </w:p>
        </w:tc>
      </w:tr>
      <w:tr w:rsidR="009E3583" w:rsidRPr="003D114E" w14:paraId="25BF7F56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9ECA30" w14:textId="77777777" w:rsidR="009E3583" w:rsidRPr="004D213B" w:rsidRDefault="009E3583" w:rsidP="009E63EB">
            <w:pPr>
              <w:pStyle w:val="leeg"/>
            </w:pPr>
          </w:p>
        </w:tc>
      </w:tr>
      <w:tr w:rsidR="00BD78B2" w:rsidRPr="003D114E" w14:paraId="518EEC52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5526D7E0" w14:textId="77777777" w:rsidR="00BD78B2" w:rsidRPr="003D114E" w:rsidRDefault="00BD78B2" w:rsidP="009E63EB">
            <w:pPr>
              <w:pStyle w:val="nummersvragen"/>
              <w:framePr w:hSpace="0" w:wrap="auto" w:vAnchor="margin" w:xAlign="left" w:yAlign="inline"/>
              <w:suppressOverlap w:val="0"/>
            </w:pPr>
            <w:bookmarkStart w:id="0" w:name="_Hlk177119532"/>
            <w:r w:rsidRPr="003D114E">
              <w:t>1</w:t>
            </w:r>
          </w:p>
        </w:tc>
        <w:tc>
          <w:tcPr>
            <w:tcW w:w="99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349041" w14:textId="7CDCAD9C" w:rsidR="001653B7" w:rsidRPr="00176233" w:rsidRDefault="007167B8" w:rsidP="009E63EB">
            <w:pPr>
              <w:pStyle w:val="Vraag"/>
              <w:spacing w:line="276" w:lineRule="auto"/>
            </w:pPr>
            <w:r>
              <w:rPr>
                <w:rFonts w:eastAsiaTheme="minorEastAsia" w:hAnsiTheme="minorHAnsi" w:cstheme="minorBidi"/>
                <w:color w:val="000000"/>
                <w:kern w:val="2"/>
                <w:szCs w:val="22"/>
                <w14:ligatures w14:val="standardContextual"/>
              </w:rPr>
              <w:t>Waarop heeft deze aanvraag betrekking?</w:t>
            </w:r>
            <w:r w:rsidR="00797133" w:rsidRPr="00797133">
              <w:br/>
            </w:r>
            <w:r w:rsidR="00797133" w:rsidRPr="00797133">
              <w:rPr>
                <w:rFonts w:eastAsiaTheme="minorEastAsia" w:hAnsiTheme="minorHAnsi" w:cstheme="minorBidi"/>
                <w:b w:val="0"/>
                <w:i/>
                <w:color w:val="000000"/>
                <w:kern w:val="2"/>
                <w:szCs w:val="22"/>
                <w14:ligatures w14:val="standardContextual"/>
              </w:rPr>
              <w:t>U kunt een of meer hokjes aankruisen.</w:t>
            </w:r>
            <w:r w:rsidR="00731A38" w:rsidRPr="00731A38">
              <w:rPr>
                <w:b w:val="0"/>
                <w:bCs/>
                <w:i/>
                <w:iCs/>
              </w:rPr>
              <w:t xml:space="preserve"> </w:t>
            </w:r>
          </w:p>
        </w:tc>
      </w:tr>
      <w:tr w:rsidR="00176233" w:rsidRPr="003D114E" w14:paraId="730B9542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1BD9F001" w14:textId="77777777" w:rsidR="00176233" w:rsidRPr="00463023" w:rsidRDefault="00176233" w:rsidP="009E63EB">
            <w:pPr>
              <w:pStyle w:val="leeg"/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909FE" w14:textId="77777777" w:rsidR="00176233" w:rsidRPr="00A26786" w:rsidRDefault="00176233" w:rsidP="00EA6CE3">
            <w:pPr>
              <w:pStyle w:val="aankruishokje"/>
              <w:jc w:val="center"/>
            </w:pPr>
            <w:r w:rsidRPr="00A26786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instrText xml:space="preserve"> FORMCHECKBOX </w:instrText>
            </w:r>
            <w:r w:rsidRPr="00A26786">
              <w:fldChar w:fldCharType="separate"/>
            </w:r>
            <w:r w:rsidRPr="00A26786">
              <w:fldChar w:fldCharType="end"/>
            </w:r>
          </w:p>
        </w:tc>
        <w:tc>
          <w:tcPr>
            <w:tcW w:w="9630" w:type="dxa"/>
            <w:tcBorders>
              <w:top w:val="nil"/>
              <w:left w:val="nil"/>
              <w:bottom w:val="nil"/>
              <w:right w:val="nil"/>
            </w:tcBorders>
          </w:tcPr>
          <w:p w14:paraId="2B610E85" w14:textId="72600FE8" w:rsidR="00176233" w:rsidRPr="00897B69" w:rsidRDefault="00176233" w:rsidP="009E63EB">
            <w:pPr>
              <w:widowControl w:val="0"/>
              <w:autoSpaceDE w:val="0"/>
              <w:autoSpaceDN w:val="0"/>
              <w:spacing w:line="276" w:lineRule="auto"/>
              <w:rPr>
                <w:rFonts w:eastAsiaTheme="minorEastAsia" w:hAnsiTheme="minorHAnsi" w:cstheme="minorBidi"/>
                <w:color w:val="auto"/>
                <w:kern w:val="2"/>
                <w:szCs w:val="22"/>
                <w14:ligatures w14:val="standardContextual"/>
              </w:rPr>
            </w:pPr>
            <w:r w:rsidRPr="00797133">
              <w:rPr>
                <w:rFonts w:eastAsiaTheme="minorEastAsia" w:hAnsiTheme="minorHAnsi" w:cstheme="minorBidi"/>
                <w:color w:val="auto"/>
                <w:kern w:val="2"/>
                <w:szCs w:val="22"/>
                <w14:ligatures w14:val="standardContextual"/>
              </w:rPr>
              <w:t>de erkenning van verschillende vestigingen van een woonzorgcentrum als één woonzorgcentrum</w:t>
            </w:r>
            <w:r w:rsidR="00632BD0">
              <w:rPr>
                <w:rFonts w:eastAsiaTheme="minorEastAsia" w:hAnsiTheme="minorHAnsi" w:cstheme="minorBidi"/>
                <w:color w:val="auto"/>
                <w:kern w:val="2"/>
                <w:szCs w:val="22"/>
                <w14:ligatures w14:val="standardContextual"/>
              </w:rPr>
              <w:t xml:space="preserve"> en, als dat van toepassing is, het daaraan verbonden centrum voor kortverblijf type 1</w:t>
            </w:r>
            <w:r w:rsidRPr="00797133">
              <w:rPr>
                <w:rFonts w:eastAsiaTheme="minorEastAsia" w:hAnsiTheme="minorHAnsi" w:cstheme="minorBidi"/>
                <w:color w:val="auto"/>
                <w:kern w:val="2"/>
                <w:szCs w:val="22"/>
                <w14:ligatures w14:val="standardContextual"/>
              </w:rPr>
              <w:t xml:space="preserve">. </w:t>
            </w:r>
            <w:r w:rsidRPr="00EA6CE3">
              <w:rPr>
                <w:rFonts w:eastAsiaTheme="minorEastAsia" w:hAnsiTheme="minorHAnsi" w:cstheme="minorBidi"/>
                <w:i/>
                <w:iCs/>
                <w:color w:val="auto"/>
                <w:kern w:val="2"/>
                <w:szCs w:val="22"/>
                <w14:ligatures w14:val="standardContextual"/>
              </w:rPr>
              <w:t>Ga naar vraag 2.</w:t>
            </w:r>
          </w:p>
        </w:tc>
      </w:tr>
      <w:tr w:rsidR="00176233" w:rsidRPr="003D114E" w14:paraId="6DCAF2D6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5B9354C" w14:textId="77777777" w:rsidR="00176233" w:rsidRPr="00463023" w:rsidRDefault="00176233" w:rsidP="009E63EB">
            <w:pPr>
              <w:pStyle w:val="leeg"/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E9E39" w14:textId="77777777" w:rsidR="00176233" w:rsidRPr="00A26786" w:rsidRDefault="00176233" w:rsidP="00EA6CE3">
            <w:pPr>
              <w:pStyle w:val="aankruishokje"/>
              <w:jc w:val="center"/>
            </w:pPr>
            <w:r w:rsidRPr="00A26786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instrText xml:space="preserve"> FORMCHECKBOX </w:instrText>
            </w:r>
            <w:r w:rsidRPr="00A26786">
              <w:fldChar w:fldCharType="separate"/>
            </w:r>
            <w:r w:rsidRPr="00A26786">
              <w:fldChar w:fldCharType="end"/>
            </w:r>
          </w:p>
        </w:tc>
        <w:tc>
          <w:tcPr>
            <w:tcW w:w="9630" w:type="dxa"/>
            <w:tcBorders>
              <w:top w:val="nil"/>
              <w:left w:val="nil"/>
              <w:bottom w:val="nil"/>
              <w:right w:val="nil"/>
            </w:tcBorders>
          </w:tcPr>
          <w:p w14:paraId="36489C9E" w14:textId="3A13A713" w:rsidR="00301BE5" w:rsidRPr="00897B69" w:rsidRDefault="00176233" w:rsidP="009E63EB">
            <w:pPr>
              <w:rPr>
                <w:rFonts w:eastAsiaTheme="minorEastAsia" w:hAnsiTheme="minorHAnsi" w:cstheme="minorBidi"/>
                <w:color w:val="auto"/>
                <w:kern w:val="2"/>
                <w:szCs w:val="22"/>
                <w14:ligatures w14:val="standardContextual"/>
              </w:rPr>
            </w:pPr>
            <w:r w:rsidRPr="00797133">
              <w:rPr>
                <w:rFonts w:eastAsiaTheme="minorEastAsia" w:hAnsiTheme="minorHAnsi" w:cstheme="minorBidi"/>
                <w:color w:val="auto"/>
                <w:kern w:val="2"/>
                <w:szCs w:val="22"/>
                <w14:ligatures w14:val="standardContextual"/>
              </w:rPr>
              <w:t xml:space="preserve">de erkenning van verschillende vestigingen van een centrum voor dagverzorging als één centrum voor dagverzorging. </w:t>
            </w:r>
            <w:r w:rsidRPr="00EA6CE3">
              <w:rPr>
                <w:rFonts w:eastAsiaTheme="minorEastAsia" w:hAnsiTheme="minorHAnsi" w:cstheme="minorBidi"/>
                <w:i/>
                <w:iCs/>
                <w:color w:val="auto"/>
                <w:kern w:val="2"/>
                <w:szCs w:val="22"/>
                <w14:ligatures w14:val="standardContextual"/>
              </w:rPr>
              <w:t xml:space="preserve">Ga naar vraag </w:t>
            </w:r>
            <w:r w:rsidR="00897B69" w:rsidRPr="00EA6CE3">
              <w:rPr>
                <w:rFonts w:eastAsiaTheme="minorEastAsia" w:hAnsiTheme="minorHAnsi" w:cstheme="minorBidi"/>
                <w:i/>
                <w:iCs/>
                <w:color w:val="auto"/>
                <w:kern w:val="2"/>
                <w:szCs w:val="22"/>
                <w14:ligatures w14:val="standardContextual"/>
              </w:rPr>
              <w:t>10</w:t>
            </w:r>
            <w:r w:rsidRPr="00EA6CE3">
              <w:rPr>
                <w:rFonts w:eastAsiaTheme="minorEastAsia" w:hAnsiTheme="minorHAnsi" w:cstheme="minorBidi"/>
                <w:i/>
                <w:iCs/>
                <w:color w:val="auto"/>
                <w:kern w:val="2"/>
                <w:szCs w:val="22"/>
                <w14:ligatures w14:val="standardContextual"/>
              </w:rPr>
              <w:t>.</w:t>
            </w:r>
          </w:p>
        </w:tc>
      </w:tr>
      <w:bookmarkEnd w:id="0"/>
      <w:tr w:rsidR="00BA7C90" w:rsidRPr="00FE3544" w14:paraId="106AB1D8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2E6FEE" w14:textId="77777777" w:rsidR="00A01838" w:rsidRDefault="00A01838" w:rsidP="009E63EB"/>
          <w:p w14:paraId="18C31E36" w14:textId="77777777" w:rsidR="00A01838" w:rsidRPr="00FE3544" w:rsidRDefault="00A01838" w:rsidP="009E63EB"/>
        </w:tc>
      </w:tr>
      <w:tr w:rsidR="00301BE5" w:rsidRPr="003D114E" w14:paraId="0B39EA0D" w14:textId="77777777" w:rsidTr="00E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63DB0" w14:textId="77777777" w:rsidR="00301BE5" w:rsidRPr="003D114E" w:rsidRDefault="00301BE5" w:rsidP="009E63EB">
            <w:pPr>
              <w:pStyle w:val="leeg"/>
            </w:pPr>
          </w:p>
        </w:tc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5778F962" w14:textId="77777777" w:rsidR="00A81811" w:rsidRPr="000065DF" w:rsidRDefault="00A81811" w:rsidP="009E63EB">
            <w:pPr>
              <w:widowControl w:val="0"/>
              <w:autoSpaceDE w:val="0"/>
              <w:autoSpaceDN w:val="0"/>
              <w:spacing w:line="293" w:lineRule="exact"/>
              <w:rPr>
                <w:b/>
                <w:color w:val="000000"/>
                <w:sz w:val="24"/>
              </w:rPr>
            </w:pPr>
            <w:r w:rsidRPr="000065DF">
              <w:rPr>
                <w:b/>
                <w:color w:val="FFFFFF"/>
                <w:sz w:val="24"/>
              </w:rPr>
              <w:t>Gegevens</w:t>
            </w:r>
            <w:r w:rsidRPr="000065DF">
              <w:rPr>
                <w:b/>
                <w:color w:val="FFFFFF"/>
                <w:spacing w:val="1"/>
                <w:sz w:val="24"/>
              </w:rPr>
              <w:t xml:space="preserve"> </w:t>
            </w:r>
            <w:r w:rsidRPr="000065DF">
              <w:rPr>
                <w:b/>
                <w:color w:val="FFFFFF"/>
                <w:spacing w:val="-1"/>
                <w:sz w:val="24"/>
              </w:rPr>
              <w:t>van</w:t>
            </w:r>
            <w:r w:rsidRPr="000065DF">
              <w:rPr>
                <w:b/>
                <w:color w:val="FFFFFF"/>
                <w:spacing w:val="2"/>
                <w:sz w:val="24"/>
              </w:rPr>
              <w:t xml:space="preserve"> </w:t>
            </w:r>
            <w:r w:rsidRPr="000065DF">
              <w:rPr>
                <w:b/>
                <w:color w:val="FFFFFF"/>
                <w:spacing w:val="1"/>
                <w:sz w:val="24"/>
              </w:rPr>
              <w:t xml:space="preserve">de </w:t>
            </w:r>
            <w:r w:rsidRPr="000065DF">
              <w:rPr>
                <w:b/>
                <w:color w:val="FFFFFF"/>
                <w:sz w:val="24"/>
              </w:rPr>
              <w:t>centra</w:t>
            </w:r>
            <w:r w:rsidRPr="000065DF">
              <w:rPr>
                <w:b/>
                <w:color w:val="FFFFFF"/>
                <w:spacing w:val="-3"/>
                <w:sz w:val="24"/>
              </w:rPr>
              <w:t xml:space="preserve"> </w:t>
            </w:r>
            <w:r w:rsidRPr="000065DF">
              <w:rPr>
                <w:b/>
                <w:color w:val="FFFFFF"/>
                <w:sz w:val="24"/>
              </w:rPr>
              <w:t>waarvoor u</w:t>
            </w:r>
            <w:r w:rsidRPr="000065DF">
              <w:rPr>
                <w:b/>
                <w:color w:val="FFFFFF"/>
                <w:spacing w:val="1"/>
                <w:sz w:val="24"/>
              </w:rPr>
              <w:t xml:space="preserve"> de</w:t>
            </w:r>
            <w:r w:rsidRPr="000065DF">
              <w:rPr>
                <w:b/>
                <w:color w:val="FFFFFF"/>
                <w:spacing w:val="-1"/>
                <w:sz w:val="24"/>
              </w:rPr>
              <w:t xml:space="preserve"> </w:t>
            </w:r>
            <w:r w:rsidRPr="000065DF">
              <w:rPr>
                <w:b/>
                <w:color w:val="FFFFFF"/>
                <w:sz w:val="24"/>
              </w:rPr>
              <w:t>erkenning aanvraagt</w:t>
            </w:r>
          </w:p>
          <w:p w14:paraId="79E96E50" w14:textId="03E085C8" w:rsidR="00301BE5" w:rsidRPr="003D114E" w:rsidRDefault="00301BE5" w:rsidP="009E63EB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2368"/>
        <w:gridCol w:w="155"/>
        <w:gridCol w:w="2364"/>
        <w:gridCol w:w="138"/>
        <w:gridCol w:w="2369"/>
        <w:gridCol w:w="138"/>
        <w:gridCol w:w="2378"/>
      </w:tblGrid>
      <w:tr w:rsidR="00BB1928" w:rsidRPr="003D114E" w14:paraId="4883B251" w14:textId="77777777" w:rsidTr="00EA6CE3">
        <w:trPr>
          <w:trHeight w:hRule="exact" w:val="113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91AC17" w14:textId="77777777" w:rsidR="00BB1928" w:rsidRPr="003D114E" w:rsidRDefault="00BB1928" w:rsidP="00805C4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BB1928" w:rsidRPr="003D114E" w14:paraId="194415A5" w14:textId="77777777" w:rsidTr="00EA6CE3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7F5C9D98" w14:textId="66001E1D" w:rsidR="00BB1928" w:rsidRPr="003D114E" w:rsidRDefault="00BB1928" w:rsidP="00805C4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2</w:t>
            </w:r>
          </w:p>
        </w:tc>
        <w:tc>
          <w:tcPr>
            <w:tcW w:w="99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16DE0F" w14:textId="3AA69C1A" w:rsidR="00BB1928" w:rsidRPr="00232277" w:rsidRDefault="00BB1928" w:rsidP="00805C4A">
            <w:pPr>
              <w:pStyle w:val="Vraag"/>
            </w:pPr>
            <w:r>
              <w:t>Vul de gegevens in van de vestigingen die uitgebaat worden als een woonzorgcentrum</w:t>
            </w:r>
            <w:r w:rsidR="00011007">
              <w:t>, waarvoor u de erkenning als één woonzorgcentrum aanvraagt.</w:t>
            </w:r>
          </w:p>
          <w:p w14:paraId="712705CC" w14:textId="77777777" w:rsidR="00011007" w:rsidRPr="000065DF" w:rsidRDefault="00011007" w:rsidP="00011007">
            <w:pPr>
              <w:widowControl w:val="0"/>
              <w:autoSpaceDE w:val="0"/>
              <w:autoSpaceDN w:val="0"/>
              <w:spacing w:line="243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U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kunt maximaal drie</w:t>
            </w:r>
            <w:r w:rsidRPr="000065DF">
              <w:rPr>
                <w:i/>
                <w:color w:val="000000"/>
                <w:spacing w:val="3"/>
              </w:rPr>
              <w:t xml:space="preserve"> </w:t>
            </w:r>
            <w:r w:rsidRPr="000065DF">
              <w:rPr>
                <w:i/>
                <w:color w:val="000000"/>
              </w:rPr>
              <w:t>vestigingen 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één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woonzorgcentrum</w:t>
            </w:r>
            <w:r w:rsidRPr="000065DF">
              <w:rPr>
                <w:i/>
                <w:color w:val="000000"/>
                <w:spacing w:val="5"/>
              </w:rPr>
              <w:t xml:space="preserve"> </w:t>
            </w:r>
            <w:r w:rsidRPr="000065DF">
              <w:rPr>
                <w:i/>
                <w:color w:val="000000"/>
              </w:rPr>
              <w:t>laten erkennen.</w:t>
            </w:r>
          </w:p>
          <w:p w14:paraId="011662DE" w14:textId="77777777" w:rsidR="00011007" w:rsidRPr="000065DF" w:rsidRDefault="00011007" w:rsidP="00011007">
            <w:pPr>
              <w:widowControl w:val="0"/>
              <w:autoSpaceDE w:val="0"/>
              <w:autoSpaceDN w:val="0"/>
              <w:spacing w:line="242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  <w:spacing w:val="-1"/>
              </w:rPr>
              <w:t>De</w:t>
            </w:r>
            <w:r w:rsidRPr="000065DF">
              <w:rPr>
                <w:i/>
                <w:color w:val="000000"/>
              </w:rPr>
              <w:t xml:space="preserve"> vestigingen moeten</w:t>
            </w:r>
            <w:r w:rsidRPr="000065DF">
              <w:rPr>
                <w:i/>
                <w:color w:val="000000"/>
                <w:spacing w:val="-3"/>
              </w:rPr>
              <w:t xml:space="preserve"> </w:t>
            </w:r>
            <w:r w:rsidRPr="000065DF">
              <w:rPr>
                <w:i/>
                <w:color w:val="000000"/>
              </w:rPr>
              <w:t>in dezelfde gemeente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of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in</w:t>
            </w:r>
            <w:r w:rsidRPr="000065DF">
              <w:rPr>
                <w:i/>
                <w:color w:val="000000"/>
                <w:spacing w:val="6"/>
              </w:rPr>
              <w:t xml:space="preserve"> </w:t>
            </w:r>
            <w:r w:rsidRPr="000065DF">
              <w:rPr>
                <w:i/>
                <w:color w:val="000000"/>
              </w:rPr>
              <w:t>aangrenzende gemeenten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binnen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dezelfde provincie</w:t>
            </w:r>
            <w:r w:rsidRPr="000065DF">
              <w:rPr>
                <w:i/>
                <w:color w:val="000000"/>
                <w:spacing w:val="7"/>
              </w:rPr>
              <w:t xml:space="preserve"> </w:t>
            </w:r>
            <w:r w:rsidRPr="000065DF">
              <w:rPr>
                <w:i/>
                <w:color w:val="000000"/>
              </w:rPr>
              <w:t>liggen.</w:t>
            </w:r>
          </w:p>
          <w:p w14:paraId="4B51B972" w14:textId="6CB2D37F" w:rsidR="00BB1928" w:rsidRPr="00EA6CE3" w:rsidRDefault="00011007" w:rsidP="00EA6CE3">
            <w:pPr>
              <w:widowControl w:val="0"/>
              <w:autoSpaceDE w:val="0"/>
              <w:autoSpaceDN w:val="0"/>
              <w:spacing w:before="2" w:line="243" w:lineRule="exact"/>
              <w:rPr>
                <w:rStyle w:val="Zwaar"/>
                <w:b w:val="0"/>
                <w:bCs w:val="0"/>
                <w:i/>
                <w:color w:val="000000"/>
                <w:spacing w:val="2"/>
              </w:rPr>
            </w:pPr>
            <w:r w:rsidRPr="000065DF">
              <w:rPr>
                <w:i/>
                <w:color w:val="000000"/>
              </w:rPr>
              <w:t>Vul bij ‘dagelijkse leiding’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de voor-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en achternaam in van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de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directeur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of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het</w:t>
            </w:r>
            <w:r w:rsidRPr="000065DF">
              <w:rPr>
                <w:i/>
                <w:color w:val="000000"/>
              </w:rPr>
              <w:t xml:space="preserve"> aanspreekpunt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voor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de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dagelijkse </w:t>
            </w:r>
            <w:r w:rsidRPr="000065DF">
              <w:rPr>
                <w:i/>
                <w:color w:val="000000"/>
                <w:spacing w:val="2"/>
              </w:rPr>
              <w:t>leiding.</w:t>
            </w:r>
          </w:p>
        </w:tc>
      </w:tr>
      <w:tr w:rsidR="00703F27" w:rsidRPr="003D114E" w14:paraId="087E59AB" w14:textId="77777777" w:rsidTr="00EA6CE3">
        <w:trPr>
          <w:trHeight w:hRule="exact" w:val="113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062C723" w14:textId="77777777" w:rsidR="00703F27" w:rsidRPr="003D114E" w:rsidRDefault="00703F27" w:rsidP="00805C4A">
            <w:pPr>
              <w:pStyle w:val="leeg"/>
            </w:pPr>
          </w:p>
        </w:tc>
      </w:tr>
      <w:tr w:rsidR="00673DA6" w:rsidRPr="003D114E" w14:paraId="1EA44E56" w14:textId="77777777" w:rsidTr="00673DA6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7242A153" w14:textId="77777777" w:rsidR="00F46F4F" w:rsidRPr="00CA4C88" w:rsidRDefault="00F46F4F" w:rsidP="00F46F4F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0133F3CD" w14:textId="77777777" w:rsidR="00F46F4F" w:rsidRPr="0031551C" w:rsidRDefault="00F46F4F" w:rsidP="00F46F4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411CC2AF" w14:textId="77777777" w:rsidR="00F46F4F" w:rsidRPr="003D114E" w:rsidRDefault="00F46F4F" w:rsidP="00F46F4F"/>
        </w:tc>
        <w:tc>
          <w:tcPr>
            <w:tcW w:w="236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7658ACC" w14:textId="671AC1A7" w:rsidR="00F46F4F" w:rsidRPr="003D114E" w:rsidRDefault="00F46F4F" w:rsidP="00F46F4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1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5D8A5D2B" w14:textId="77777777" w:rsidR="00F46F4F" w:rsidRPr="003D114E" w:rsidRDefault="00F46F4F" w:rsidP="00F46F4F"/>
        </w:tc>
        <w:tc>
          <w:tcPr>
            <w:tcW w:w="2369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0252925" w14:textId="2B2D1D62" w:rsidR="00F46F4F" w:rsidRPr="003D114E" w:rsidRDefault="00F46F4F" w:rsidP="00F46F4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vestiging 2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4CA820D8" w14:textId="77777777" w:rsidR="00F46F4F" w:rsidRPr="003D114E" w:rsidRDefault="00F46F4F" w:rsidP="00F46F4F"/>
        </w:tc>
        <w:tc>
          <w:tcPr>
            <w:tcW w:w="237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900E558" w14:textId="29004DA0" w:rsidR="00F46F4F" w:rsidRPr="003D114E" w:rsidRDefault="00F46F4F" w:rsidP="00F46F4F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3</w:t>
            </w:r>
          </w:p>
        </w:tc>
      </w:tr>
      <w:tr w:rsidR="00673DA6" w:rsidRPr="003D114E" w14:paraId="4A4556AF" w14:textId="77777777" w:rsidTr="00673DA6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48FDAEE0" w14:textId="77777777" w:rsidR="00F46F4F" w:rsidRPr="00CA4C88" w:rsidRDefault="00F46F4F" w:rsidP="00F46F4F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472AB06D" w14:textId="5EE419CD" w:rsidR="00F46F4F" w:rsidRPr="003D114E" w:rsidRDefault="00F46F4F" w:rsidP="00F46F4F">
            <w:pPr>
              <w:pStyle w:val="rechts"/>
            </w:pPr>
            <w:r>
              <w:t>naam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4BBF1266" w14:textId="77777777" w:rsidR="00F46F4F" w:rsidRPr="003D114E" w:rsidRDefault="00F46F4F" w:rsidP="00F46F4F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C31B3DC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19CDF2D7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CE9D596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01B386CE" w14:textId="77777777" w:rsidR="00F46F4F" w:rsidRPr="003D114E" w:rsidRDefault="00F46F4F" w:rsidP="00F46F4F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F473FDC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673DA6" w:rsidRPr="003D114E" w14:paraId="6A363FAF" w14:textId="77777777" w:rsidTr="00673DA6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354AB759" w14:textId="77777777" w:rsidR="00F46F4F" w:rsidRPr="00CA4C88" w:rsidRDefault="00F46F4F" w:rsidP="00F46F4F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0E68943F" w14:textId="4CD1D0C0" w:rsidR="00F46F4F" w:rsidRPr="003D114E" w:rsidRDefault="00F46F4F" w:rsidP="00F46F4F">
            <w:pPr>
              <w:pStyle w:val="rechts"/>
            </w:pPr>
            <w:r>
              <w:t>straat en nummer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5D0BF03A" w14:textId="77777777" w:rsidR="00F46F4F" w:rsidRPr="003D114E" w:rsidRDefault="00F46F4F" w:rsidP="00F46F4F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E0BDBE1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17FF156A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FE552B5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0BA2C35F" w14:textId="77777777" w:rsidR="00F46F4F" w:rsidRPr="003D114E" w:rsidRDefault="00F46F4F" w:rsidP="00F46F4F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E2DD046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673DA6" w:rsidRPr="003D114E" w14:paraId="0BB25F52" w14:textId="77777777" w:rsidTr="00673DA6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058CDD1D" w14:textId="77777777" w:rsidR="00F46F4F" w:rsidRPr="00CA4C88" w:rsidRDefault="00F46F4F" w:rsidP="00F46F4F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080B5F6E" w14:textId="20D53CD1" w:rsidR="00F46F4F" w:rsidRPr="003D114E" w:rsidRDefault="00F46F4F" w:rsidP="00F46F4F">
            <w:pPr>
              <w:pStyle w:val="rechts"/>
            </w:pPr>
            <w:r>
              <w:t>postnummer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3758B3C9" w14:textId="77777777" w:rsidR="00F46F4F" w:rsidRPr="003D114E" w:rsidRDefault="00F46F4F" w:rsidP="00F46F4F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0F60208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58B8C8D8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3FDDB70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7CD830C6" w14:textId="77777777" w:rsidR="00F46F4F" w:rsidRPr="003D114E" w:rsidRDefault="00F46F4F" w:rsidP="00F46F4F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CD41B03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73DA6" w:rsidRPr="003D114E" w14:paraId="12EC3418" w14:textId="77777777" w:rsidTr="00673DA6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32618936" w14:textId="77777777" w:rsidR="00F46F4F" w:rsidRPr="00CA4C88" w:rsidRDefault="00F46F4F" w:rsidP="00F46F4F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62D9A539" w14:textId="7F4834A0" w:rsidR="00F46F4F" w:rsidRPr="003D114E" w:rsidRDefault="00F46F4F" w:rsidP="00F46F4F">
            <w:pPr>
              <w:pStyle w:val="rechts"/>
            </w:pPr>
            <w:r>
              <w:t>gemeente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52A455EB" w14:textId="77777777" w:rsidR="00F46F4F" w:rsidRPr="003D114E" w:rsidRDefault="00F46F4F" w:rsidP="00F46F4F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5810CE3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" w:name="Text1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42D82540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919D858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2" w:name="Text1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6F8DAED6" w14:textId="77777777" w:rsidR="00F46F4F" w:rsidRPr="003D114E" w:rsidRDefault="00F46F4F" w:rsidP="00F46F4F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9794626" w14:textId="77777777" w:rsidR="00F46F4F" w:rsidRPr="003D114E" w:rsidRDefault="00F46F4F" w:rsidP="00F46F4F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3" w:name="Text136"/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  <w:bookmarkEnd w:id="3"/>
          </w:p>
        </w:tc>
      </w:tr>
      <w:tr w:rsidR="00F46F4F" w:rsidRPr="003D114E" w14:paraId="7130956E" w14:textId="77777777" w:rsidTr="00EA6CE3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590764BC" w14:textId="77777777" w:rsidR="00F46F4F" w:rsidRPr="00CA4C88" w:rsidRDefault="00F46F4F" w:rsidP="00805C4A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0BB05BF0" w14:textId="39701274" w:rsidR="00F46F4F" w:rsidRPr="003D114E" w:rsidRDefault="00F46F4F" w:rsidP="00805C4A">
            <w:pPr>
              <w:pStyle w:val="rechts"/>
            </w:pPr>
            <w:r>
              <w:t>telefoonnummer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07C3BF49" w14:textId="77777777" w:rsidR="00F46F4F" w:rsidRPr="003D114E" w:rsidRDefault="00F46F4F" w:rsidP="00805C4A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B8E16BA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150ADB27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C862B20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2231612A" w14:textId="77777777" w:rsidR="00F46F4F" w:rsidRPr="003D114E" w:rsidRDefault="00F46F4F" w:rsidP="00805C4A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B69495F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F46F4F" w:rsidRPr="003D114E" w14:paraId="5FE5B1B2" w14:textId="77777777" w:rsidTr="00EA6CE3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0C01D9B4" w14:textId="77777777" w:rsidR="00F46F4F" w:rsidRPr="00CA4C88" w:rsidRDefault="00F46F4F" w:rsidP="00805C4A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3E098A8F" w14:textId="244F8175" w:rsidR="00F46F4F" w:rsidRPr="003D114E" w:rsidRDefault="00F46F4F" w:rsidP="00805C4A">
            <w:pPr>
              <w:pStyle w:val="rechts"/>
            </w:pPr>
            <w:r>
              <w:t>e-mailadres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0F156452" w14:textId="77777777" w:rsidR="00F46F4F" w:rsidRPr="003D114E" w:rsidRDefault="00F46F4F" w:rsidP="00805C4A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2B6657F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6A608C74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4F93DBF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38C288AD" w14:textId="77777777" w:rsidR="00F46F4F" w:rsidRPr="003D114E" w:rsidRDefault="00F46F4F" w:rsidP="00805C4A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A0228D8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F46F4F" w:rsidRPr="003D114E" w14:paraId="3336A3ED" w14:textId="77777777" w:rsidTr="00EA6CE3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50C2044D" w14:textId="77777777" w:rsidR="00F46F4F" w:rsidRPr="00CA4C88" w:rsidRDefault="00F46F4F" w:rsidP="00805C4A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3E2BCBAC" w14:textId="75BA50C9" w:rsidR="00F46F4F" w:rsidRPr="003D114E" w:rsidRDefault="002C6291" w:rsidP="00805C4A">
            <w:pPr>
              <w:pStyle w:val="rechts"/>
            </w:pPr>
            <w:r>
              <w:t>erkenningsnummer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31316D30" w14:textId="77777777" w:rsidR="00F46F4F" w:rsidRPr="003D114E" w:rsidRDefault="00F46F4F" w:rsidP="00805C4A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0368CE6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57C831D0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62BE5BC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4D1929B9" w14:textId="77777777" w:rsidR="00F46F4F" w:rsidRPr="003D114E" w:rsidRDefault="00F46F4F" w:rsidP="00805C4A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9628289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F46F4F" w:rsidRPr="003D114E" w14:paraId="68E73D7B" w14:textId="77777777" w:rsidTr="00EA6CE3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76EF4ABB" w14:textId="77777777" w:rsidR="00F46F4F" w:rsidRPr="00CA4C88" w:rsidRDefault="00F46F4F" w:rsidP="00805C4A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5512ED01" w14:textId="71F09E6E" w:rsidR="00F46F4F" w:rsidRPr="003D114E" w:rsidRDefault="002C6291" w:rsidP="00805C4A">
            <w:pPr>
              <w:pStyle w:val="rechts"/>
            </w:pPr>
            <w:r>
              <w:t>dagelijkse leiding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521B2FFB" w14:textId="77777777" w:rsidR="00F46F4F" w:rsidRPr="003D114E" w:rsidRDefault="00F46F4F" w:rsidP="00805C4A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80C8A3F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14207977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CE09755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0F1A6E33" w14:textId="77777777" w:rsidR="00F46F4F" w:rsidRPr="003D114E" w:rsidRDefault="00F46F4F" w:rsidP="00805C4A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4025799" w14:textId="77777777" w:rsidR="00F46F4F" w:rsidRPr="003D114E" w:rsidRDefault="00F46F4F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D85038" w:rsidRPr="003D114E" w14:paraId="4BAD6B0B" w14:textId="77777777" w:rsidTr="00EA6CE3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2A37162E" w14:textId="77777777" w:rsidR="00D85038" w:rsidRPr="00CA4C88" w:rsidRDefault="00D85038" w:rsidP="00805C4A">
            <w:pPr>
              <w:pStyle w:val="leeg"/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1E5AAAF2" w14:textId="30DA4AEC" w:rsidR="00D85038" w:rsidRPr="003D114E" w:rsidRDefault="00D85038" w:rsidP="00805C4A">
            <w:pPr>
              <w:pStyle w:val="rechts"/>
            </w:pPr>
            <w:r>
              <w:t>kwalificatie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14:paraId="175CBD4A" w14:textId="77777777" w:rsidR="00D85038" w:rsidRPr="003D114E" w:rsidRDefault="00D85038" w:rsidP="00805C4A"/>
        </w:tc>
        <w:tc>
          <w:tcPr>
            <w:tcW w:w="236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BD67C46" w14:textId="77777777" w:rsidR="00D85038" w:rsidRPr="003D114E" w:rsidRDefault="00D8503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4E6A72B4" w14:textId="77777777" w:rsidR="00D85038" w:rsidRPr="003D114E" w:rsidRDefault="00D85038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6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4BF4518" w14:textId="77777777" w:rsidR="00D85038" w:rsidRPr="003D114E" w:rsidRDefault="00D8503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18CAA487" w14:textId="77777777" w:rsidR="00D85038" w:rsidRPr="003D114E" w:rsidRDefault="00D85038" w:rsidP="00805C4A"/>
        </w:tc>
        <w:tc>
          <w:tcPr>
            <w:tcW w:w="23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1169DB8" w14:textId="77777777" w:rsidR="00D85038" w:rsidRPr="003D114E" w:rsidRDefault="00D85038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D85038" w:rsidRPr="003D114E" w14:paraId="212BB1E0" w14:textId="77777777" w:rsidTr="00EA6CE3">
        <w:trPr>
          <w:trHeight w:hRule="exact" w:val="113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6768C9" w14:textId="77777777" w:rsidR="00D85038" w:rsidRPr="003D114E" w:rsidRDefault="00D85038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2"/>
        <w:gridCol w:w="12"/>
        <w:gridCol w:w="2757"/>
        <w:gridCol w:w="99"/>
        <w:gridCol w:w="300"/>
        <w:gridCol w:w="1902"/>
        <w:gridCol w:w="295"/>
        <w:gridCol w:w="1919"/>
        <w:gridCol w:w="295"/>
        <w:gridCol w:w="2337"/>
      </w:tblGrid>
      <w:tr w:rsidR="006072A9" w:rsidRPr="003D114E" w14:paraId="5559D6F1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6F568" w14:textId="4D5ED115" w:rsidR="006072A9" w:rsidRPr="003D114E" w:rsidRDefault="00005760" w:rsidP="009E63EB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3</w:t>
            </w:r>
          </w:p>
        </w:tc>
        <w:tc>
          <w:tcPr>
            <w:tcW w:w="990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B5948E" w14:textId="77777777" w:rsidR="0064428D" w:rsidRPr="000065DF" w:rsidRDefault="0064428D" w:rsidP="009E63EB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Vul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  <w:spacing w:val="1"/>
              </w:rPr>
              <w:t>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persoonlijke gegevens</w:t>
            </w:r>
            <w:r w:rsidRPr="000065DF">
              <w:rPr>
                <w:b/>
                <w:color w:val="000000"/>
                <w:spacing w:val="2"/>
              </w:rPr>
              <w:t xml:space="preserve"> </w:t>
            </w:r>
            <w:r w:rsidRPr="000065DF">
              <w:rPr>
                <w:b/>
                <w:color w:val="000000"/>
              </w:rPr>
              <w:t>van</w:t>
            </w:r>
            <w:r w:rsidRPr="000065DF">
              <w:rPr>
                <w:b/>
                <w:color w:val="000000"/>
                <w:spacing w:val="1"/>
              </w:rPr>
              <w:t xml:space="preserve"> 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initiatiefnemer</w:t>
            </w:r>
            <w:r w:rsidRPr="000065DF">
              <w:rPr>
                <w:b/>
                <w:color w:val="000000"/>
                <w:spacing w:val="6"/>
              </w:rPr>
              <w:t xml:space="preserve"> </w:t>
            </w:r>
            <w:r w:rsidRPr="000065DF">
              <w:rPr>
                <w:b/>
                <w:color w:val="000000"/>
                <w:spacing w:val="-1"/>
              </w:rPr>
              <w:t>van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het woonzorgcentrum</w:t>
            </w:r>
            <w:r w:rsidRPr="000065DF">
              <w:rPr>
                <w:b/>
                <w:color w:val="000000"/>
                <w:spacing w:val="4"/>
              </w:rPr>
              <w:t xml:space="preserve"> </w:t>
            </w:r>
            <w:r w:rsidRPr="000065DF">
              <w:rPr>
                <w:b/>
                <w:color w:val="000000"/>
              </w:rPr>
              <w:t>in.</w:t>
            </w:r>
          </w:p>
          <w:p w14:paraId="6BB68D5B" w14:textId="4FD98F49" w:rsidR="006072A9" w:rsidRPr="004558C7" w:rsidRDefault="004558C7" w:rsidP="009E63EB">
            <w:pPr>
              <w:widowControl w:val="0"/>
              <w:autoSpaceDE w:val="0"/>
              <w:autoSpaceDN w:val="0"/>
              <w:spacing w:line="243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Alle vestigingen moeten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uitgebaat worden door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dezelfde initiatiefnemer.</w:t>
            </w:r>
          </w:p>
        </w:tc>
      </w:tr>
      <w:tr w:rsidR="00673DA6" w:rsidRPr="003D114E" w14:paraId="12E0B100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1AFB5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E7286" w14:textId="77777777" w:rsidR="003377DF" w:rsidRPr="003D114E" w:rsidRDefault="003377DF" w:rsidP="009E63EB">
            <w:pPr>
              <w:jc w:val="right"/>
            </w:pPr>
            <w:r>
              <w:t>juridisch statuut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02C21E6" w14:textId="77777777" w:rsidR="003377DF" w:rsidRPr="00A26786" w:rsidRDefault="003377DF" w:rsidP="009E63EB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081D3645" w14:textId="77777777" w:rsidR="003377DF" w:rsidRPr="003D114E" w:rsidRDefault="003377DF" w:rsidP="009E63EB">
            <w:r>
              <w:t>openbaar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3B7B401" w14:textId="77777777" w:rsidR="003377DF" w:rsidRPr="00A26786" w:rsidRDefault="003377DF" w:rsidP="009E63EB">
            <w:pPr>
              <w:pStyle w:val="aankruishokje"/>
            </w:pPr>
            <w:r w:rsidRPr="00A26786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instrText xml:space="preserve"> FORMCHECKBOX </w:instrText>
            </w:r>
            <w:r w:rsidRPr="00A26786">
              <w:fldChar w:fldCharType="separate"/>
            </w:r>
            <w:r w:rsidRPr="00A26786">
              <w:fldChar w:fldCharType="end"/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9817A62" w14:textId="77777777" w:rsidR="003377DF" w:rsidRPr="003D114E" w:rsidRDefault="003377DF" w:rsidP="009E63EB">
            <w:r>
              <w:t>vzw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740CA49" w14:textId="77777777" w:rsidR="003377DF" w:rsidRPr="00A26786" w:rsidRDefault="003377DF" w:rsidP="009E63EB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B9D0D57" w14:textId="77777777" w:rsidR="003377DF" w:rsidRPr="003D114E" w:rsidRDefault="003377DF" w:rsidP="009E63EB">
            <w:r>
              <w:t>privé</w:t>
            </w:r>
          </w:p>
        </w:tc>
      </w:tr>
      <w:tr w:rsidR="00816597" w:rsidRPr="003D114E" w14:paraId="65482AEC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10E60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14575" w14:textId="77777777" w:rsidR="003377DF" w:rsidRPr="003D114E" w:rsidRDefault="003377DF" w:rsidP="009E63EB">
            <w:pPr>
              <w:jc w:val="right"/>
            </w:pPr>
            <w:r>
              <w:t>naam</w:t>
            </w:r>
          </w:p>
        </w:tc>
        <w:tc>
          <w:tcPr>
            <w:tcW w:w="704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9E23F0C" w14:textId="77777777" w:rsidR="003377DF" w:rsidRPr="003D114E" w:rsidRDefault="003377DF" w:rsidP="009E63E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6597" w:rsidRPr="003D114E" w14:paraId="1EACB1DF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45D48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B8EC9" w14:textId="77777777" w:rsidR="003377DF" w:rsidRPr="003D114E" w:rsidRDefault="003377DF" w:rsidP="009E63EB">
            <w:pPr>
              <w:jc w:val="right"/>
            </w:pPr>
            <w:r>
              <w:t>straat en nummer</w:t>
            </w:r>
          </w:p>
        </w:tc>
        <w:tc>
          <w:tcPr>
            <w:tcW w:w="704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311AA22" w14:textId="77777777" w:rsidR="003377DF" w:rsidRPr="003D114E" w:rsidRDefault="003377DF" w:rsidP="009E63E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6597" w:rsidRPr="003D114E" w14:paraId="4BB67901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B93AF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D59BE" w14:textId="77777777" w:rsidR="003377DF" w:rsidRPr="003D114E" w:rsidRDefault="003377DF" w:rsidP="009E63EB">
            <w:pPr>
              <w:jc w:val="right"/>
            </w:pPr>
            <w:r>
              <w:t>postnummer en gemeente</w:t>
            </w:r>
          </w:p>
        </w:tc>
        <w:tc>
          <w:tcPr>
            <w:tcW w:w="704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BA8BE91" w14:textId="77777777" w:rsidR="003377DF" w:rsidRPr="003D114E" w:rsidRDefault="003377DF" w:rsidP="009E63E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6597" w:rsidRPr="003D114E" w14:paraId="69316C1F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E9702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3EC22" w14:textId="77777777" w:rsidR="003377DF" w:rsidRPr="003D114E" w:rsidRDefault="003377DF" w:rsidP="009E63EB">
            <w:pPr>
              <w:jc w:val="right"/>
            </w:pPr>
            <w:r>
              <w:t>telefoonnummer</w:t>
            </w:r>
          </w:p>
        </w:tc>
        <w:tc>
          <w:tcPr>
            <w:tcW w:w="704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1A6CE56" w14:textId="77777777" w:rsidR="003377DF" w:rsidRPr="003D114E" w:rsidRDefault="003377DF" w:rsidP="009E63E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6597" w:rsidRPr="003D114E" w14:paraId="3703A157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BF172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A518C" w14:textId="77777777" w:rsidR="003377DF" w:rsidRPr="003D114E" w:rsidRDefault="003377DF" w:rsidP="009E63EB">
            <w:pPr>
              <w:jc w:val="right"/>
            </w:pPr>
            <w:r>
              <w:t>e-mailadres</w:t>
            </w:r>
          </w:p>
        </w:tc>
        <w:tc>
          <w:tcPr>
            <w:tcW w:w="704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BA72500" w14:textId="77777777" w:rsidR="003377DF" w:rsidRPr="003D114E" w:rsidRDefault="003377DF" w:rsidP="009E63E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6597" w:rsidRPr="003D114E" w14:paraId="70C38F01" w14:textId="77777777" w:rsidTr="00EA6CE3">
        <w:trPr>
          <w:trHeight w:val="34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CDD4B" w14:textId="77777777" w:rsidR="003377DF" w:rsidRPr="004C6E93" w:rsidRDefault="003377DF" w:rsidP="009E63EB">
            <w:pPr>
              <w:pStyle w:val="leeg"/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25E70" w14:textId="77777777" w:rsidR="003377DF" w:rsidRPr="003D114E" w:rsidRDefault="003377DF" w:rsidP="009E63EB">
            <w:pPr>
              <w:jc w:val="right"/>
            </w:pPr>
            <w:r>
              <w:t>website</w:t>
            </w:r>
          </w:p>
        </w:tc>
        <w:tc>
          <w:tcPr>
            <w:tcW w:w="704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C8DC083" w14:textId="77777777" w:rsidR="003377DF" w:rsidRPr="003D114E" w:rsidRDefault="003377DF" w:rsidP="009E63E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90" w:rsidRPr="00FE3544" w14:paraId="204AABD7" w14:textId="77777777" w:rsidTr="00EA6CE3">
        <w:trPr>
          <w:trHeight w:hRule="exact" w:val="11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8826F1" w14:textId="77777777" w:rsidR="00BA7C90" w:rsidRPr="00FE3544" w:rsidRDefault="00BA7C90" w:rsidP="009E63EB">
            <w:pPr>
              <w:pStyle w:val="leeg"/>
            </w:pPr>
          </w:p>
        </w:tc>
      </w:tr>
      <w:tr w:rsidR="00AC5A1B" w:rsidRPr="00FE3544" w14:paraId="62F0F974" w14:textId="77777777" w:rsidTr="00EA6CE3">
        <w:trPr>
          <w:trHeight w:val="3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EE598F4" w14:textId="1E8450D5" w:rsidR="00AC5A1B" w:rsidRPr="00770BA5" w:rsidRDefault="0001412A" w:rsidP="009E63EB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1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929C82B" w14:textId="77777777" w:rsidR="00AC5A1B" w:rsidRPr="00770BA5" w:rsidRDefault="00AC5A1B" w:rsidP="009E63EB">
            <w:pPr>
              <w:pStyle w:val="Vraag"/>
              <w:rPr>
                <w:rFonts w:asciiTheme="minorHAnsi" w:hAnsiTheme="minorHAnsi" w:cstheme="minorHAnsi"/>
                <w:bCs/>
              </w:rPr>
            </w:pPr>
            <w:r w:rsidRPr="00770BA5">
              <w:rPr>
                <w:rFonts w:asciiTheme="minorHAnsi" w:hAnsiTheme="minorHAnsi" w:cstheme="minorHAnsi"/>
                <w:bCs/>
              </w:rPr>
              <w:t>Vul de gegevens van de contactpersoon voor deze aanvraag in.</w:t>
            </w:r>
          </w:p>
        </w:tc>
      </w:tr>
      <w:tr w:rsidR="00AC5A1B" w:rsidRPr="00FE3544" w14:paraId="2502D98E" w14:textId="77777777" w:rsidTr="00EA6CE3">
        <w:trPr>
          <w:trHeight w:val="3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519EBD31" w14:textId="77777777" w:rsidR="00AC5A1B" w:rsidRPr="00770BA5" w:rsidRDefault="00AC5A1B" w:rsidP="009E63EB">
            <w:pPr>
              <w:pStyle w:val="leeg"/>
              <w:rPr>
                <w:rFonts w:asciiTheme="minorHAnsi" w:hAnsiTheme="minorHAnsi" w:cstheme="minorHAnsi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CE9C6" w14:textId="77777777" w:rsidR="00AC5A1B" w:rsidRPr="00770BA5" w:rsidRDefault="00AC5A1B" w:rsidP="009E63EB">
            <w:pPr>
              <w:jc w:val="right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t>voor- en achternaam</w:t>
            </w:r>
          </w:p>
        </w:tc>
        <w:tc>
          <w:tcPr>
            <w:tcW w:w="7147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313D20" w14:textId="77777777" w:rsidR="00AC5A1B" w:rsidRPr="00770BA5" w:rsidRDefault="00AC5A1B" w:rsidP="009E63EB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5A1B" w:rsidRPr="00FE3544" w14:paraId="00102156" w14:textId="77777777" w:rsidTr="00EA6CE3">
        <w:trPr>
          <w:trHeight w:val="3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960E9C2" w14:textId="77777777" w:rsidR="00AC5A1B" w:rsidRPr="00770BA5" w:rsidRDefault="00AC5A1B" w:rsidP="009E63EB">
            <w:pPr>
              <w:pStyle w:val="leeg"/>
              <w:rPr>
                <w:rFonts w:asciiTheme="minorHAnsi" w:hAnsiTheme="minorHAnsi" w:cstheme="minorHAnsi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4BB21" w14:textId="77777777" w:rsidR="00AC5A1B" w:rsidRPr="00770BA5" w:rsidRDefault="00AC5A1B" w:rsidP="009E63EB">
            <w:pPr>
              <w:jc w:val="right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7147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BB9A02" w14:textId="77777777" w:rsidR="00AC5A1B" w:rsidRPr="00770BA5" w:rsidRDefault="00AC5A1B" w:rsidP="009E63EB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5A1B" w:rsidRPr="00770BA5" w14:paraId="238902AA" w14:textId="77777777" w:rsidTr="00EA6CE3">
        <w:trPr>
          <w:trHeight w:val="3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5DB9538" w14:textId="77777777" w:rsidR="00AC5A1B" w:rsidRPr="00770BA5" w:rsidRDefault="00AC5A1B" w:rsidP="009E63EB">
            <w:pPr>
              <w:pStyle w:val="leeg"/>
              <w:rPr>
                <w:rFonts w:asciiTheme="minorHAnsi" w:hAnsiTheme="minorHAnsi" w:cstheme="minorHAnsi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848EE" w14:textId="77777777" w:rsidR="00AC5A1B" w:rsidRPr="00770BA5" w:rsidRDefault="00AC5A1B" w:rsidP="009E63EB">
            <w:pPr>
              <w:jc w:val="right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7147" w:type="dxa"/>
            <w:gridSpan w:val="7"/>
            <w:tcBorders>
              <w:top w:val="dotted" w:sz="4" w:space="0" w:color="auto"/>
              <w:left w:val="nil"/>
              <w:bottom w:val="dotted" w:sz="6" w:space="0" w:color="auto"/>
              <w:right w:val="nil"/>
            </w:tcBorders>
          </w:tcPr>
          <w:p w14:paraId="7712B3CF" w14:textId="77777777" w:rsidR="00AC5A1B" w:rsidRPr="00770BA5" w:rsidRDefault="00AC5A1B" w:rsidP="009E63EB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8"/>
      </w:tblGrid>
      <w:tr w:rsidR="00673DA6" w:rsidRPr="003D114E" w14:paraId="3B1DDFF6" w14:textId="77777777" w:rsidTr="00805C4A">
        <w:trPr>
          <w:trHeight w:hRule="exact" w:val="113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61051C7" w14:textId="77777777" w:rsidR="00673DA6" w:rsidRPr="003D114E" w:rsidRDefault="00673DA6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4"/>
        <w:gridCol w:w="9904"/>
      </w:tblGrid>
      <w:tr w:rsidR="00A1432B" w:rsidRPr="00176233" w14:paraId="1F118719" w14:textId="77777777" w:rsidTr="00EA6CE3">
        <w:trPr>
          <w:trHeight w:val="34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14:paraId="0081ECC4" w14:textId="6F343471" w:rsidR="00A1432B" w:rsidRPr="003D114E" w:rsidRDefault="0001412A" w:rsidP="009E63EB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5</w:t>
            </w:r>
          </w:p>
        </w:tc>
        <w:tc>
          <w:tcPr>
            <w:tcW w:w="9904" w:type="dxa"/>
            <w:tcBorders>
              <w:top w:val="nil"/>
              <w:left w:val="nil"/>
              <w:bottom w:val="nil"/>
              <w:right w:val="nil"/>
            </w:tcBorders>
          </w:tcPr>
          <w:p w14:paraId="3FE9A2B5" w14:textId="77777777" w:rsidR="00DB4F38" w:rsidRPr="000065DF" w:rsidRDefault="00DB4F38" w:rsidP="009E63EB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Onder welk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erkenningsnummer</w:t>
            </w:r>
            <w:r w:rsidRPr="000065DF">
              <w:rPr>
                <w:b/>
                <w:color w:val="000000"/>
                <w:spacing w:val="6"/>
              </w:rPr>
              <w:t xml:space="preserve"> </w:t>
            </w:r>
            <w:r w:rsidRPr="000065DF">
              <w:rPr>
                <w:b/>
                <w:color w:val="000000"/>
                <w:spacing w:val="-1"/>
              </w:rPr>
              <w:t>wilt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u het woonzorgcentrum laten erkennen?</w:t>
            </w:r>
          </w:p>
          <w:p w14:paraId="1364DA25" w14:textId="7B53B498" w:rsidR="00A1432B" w:rsidRPr="00B352B4" w:rsidRDefault="00B352B4" w:rsidP="009E63EB">
            <w:pPr>
              <w:pStyle w:val="Vraag"/>
              <w:spacing w:line="276" w:lineRule="auto"/>
              <w:rPr>
                <w:b w:val="0"/>
                <w:bCs/>
              </w:rPr>
            </w:pPr>
            <w:r w:rsidRPr="00B352B4">
              <w:rPr>
                <w:b w:val="0"/>
                <w:bCs/>
                <w:i/>
                <w:color w:val="000000"/>
              </w:rPr>
              <w:t>Vul het erkenningsnummer</w:t>
            </w:r>
            <w:r w:rsidRPr="00B352B4">
              <w:rPr>
                <w:b w:val="0"/>
                <w:bCs/>
                <w:i/>
                <w:color w:val="000000"/>
                <w:spacing w:val="-2"/>
              </w:rPr>
              <w:t xml:space="preserve"> </w:t>
            </w:r>
            <w:r w:rsidRPr="00B352B4">
              <w:rPr>
                <w:b w:val="0"/>
                <w:bCs/>
                <w:i/>
                <w:color w:val="000000"/>
                <w:spacing w:val="3"/>
              </w:rPr>
              <w:t>in</w:t>
            </w:r>
            <w:r w:rsidRPr="00B352B4">
              <w:rPr>
                <w:b w:val="0"/>
                <w:bCs/>
                <w:i/>
                <w:color w:val="000000"/>
                <w:spacing w:val="-5"/>
              </w:rPr>
              <w:t xml:space="preserve"> </w:t>
            </w:r>
            <w:r w:rsidRPr="00B352B4">
              <w:rPr>
                <w:b w:val="0"/>
                <w:bCs/>
                <w:i/>
                <w:color w:val="000000"/>
              </w:rPr>
              <w:t xml:space="preserve">van </w:t>
            </w:r>
            <w:r w:rsidRPr="00B352B4">
              <w:rPr>
                <w:b w:val="0"/>
                <w:bCs/>
                <w:i/>
                <w:color w:val="000000"/>
                <w:spacing w:val="1"/>
              </w:rPr>
              <w:t>een</w:t>
            </w:r>
            <w:r w:rsidRPr="00B352B4">
              <w:rPr>
                <w:b w:val="0"/>
                <w:bCs/>
                <w:i/>
                <w:color w:val="000000"/>
                <w:spacing w:val="-1"/>
              </w:rPr>
              <w:t xml:space="preserve"> </w:t>
            </w:r>
            <w:r w:rsidRPr="00B352B4">
              <w:rPr>
                <w:b w:val="0"/>
                <w:bCs/>
                <w:i/>
                <w:color w:val="000000"/>
              </w:rPr>
              <w:t xml:space="preserve">van </w:t>
            </w:r>
            <w:r w:rsidRPr="00B352B4">
              <w:rPr>
                <w:b w:val="0"/>
                <w:bCs/>
                <w:i/>
                <w:color w:val="000000"/>
                <w:spacing w:val="-1"/>
              </w:rPr>
              <w:t>de</w:t>
            </w:r>
            <w:r w:rsidRPr="00B352B4">
              <w:rPr>
                <w:b w:val="0"/>
                <w:bCs/>
                <w:i/>
                <w:color w:val="000000"/>
                <w:spacing w:val="2"/>
              </w:rPr>
              <w:t xml:space="preserve"> </w:t>
            </w:r>
            <w:r w:rsidRPr="00B352B4">
              <w:rPr>
                <w:b w:val="0"/>
                <w:bCs/>
                <w:i/>
                <w:color w:val="000000"/>
              </w:rPr>
              <w:t xml:space="preserve">vestigingen </w:t>
            </w:r>
            <w:r w:rsidRPr="00B352B4">
              <w:rPr>
                <w:b w:val="0"/>
                <w:bCs/>
                <w:i/>
                <w:color w:val="000000"/>
                <w:spacing w:val="-1"/>
              </w:rPr>
              <w:t>van</w:t>
            </w:r>
            <w:r w:rsidRPr="00B352B4">
              <w:rPr>
                <w:b w:val="0"/>
                <w:bCs/>
                <w:i/>
                <w:color w:val="000000"/>
                <w:spacing w:val="1"/>
              </w:rPr>
              <w:t xml:space="preserve"> het</w:t>
            </w:r>
            <w:r w:rsidRPr="00B352B4">
              <w:rPr>
                <w:b w:val="0"/>
                <w:bCs/>
                <w:i/>
                <w:color w:val="000000"/>
              </w:rPr>
              <w:t xml:space="preserve"> woonzorgcentrum</w:t>
            </w:r>
            <w:r w:rsidRPr="00B352B4">
              <w:rPr>
                <w:b w:val="0"/>
                <w:bCs/>
                <w:i/>
                <w:color w:val="000000"/>
                <w:spacing w:val="7"/>
              </w:rPr>
              <w:t xml:space="preserve"> </w:t>
            </w:r>
            <w:r w:rsidRPr="00B352B4">
              <w:rPr>
                <w:b w:val="0"/>
                <w:bCs/>
                <w:i/>
                <w:color w:val="000000"/>
              </w:rPr>
              <w:t>die u</w:t>
            </w:r>
            <w:r w:rsidRPr="00B352B4">
              <w:rPr>
                <w:b w:val="0"/>
                <w:bCs/>
                <w:i/>
                <w:color w:val="000000"/>
                <w:spacing w:val="-2"/>
              </w:rPr>
              <w:t xml:space="preserve"> </w:t>
            </w:r>
            <w:r w:rsidRPr="00B352B4">
              <w:rPr>
                <w:b w:val="0"/>
                <w:bCs/>
                <w:i/>
                <w:color w:val="000000"/>
              </w:rPr>
              <w:t xml:space="preserve">in </w:t>
            </w:r>
            <w:r w:rsidRPr="00D16922">
              <w:rPr>
                <w:b w:val="0"/>
                <w:bCs/>
                <w:i/>
                <w:color w:val="auto"/>
              </w:rPr>
              <w:t>vraag</w:t>
            </w:r>
            <w:r w:rsidRPr="00D16922">
              <w:rPr>
                <w:b w:val="0"/>
                <w:bCs/>
                <w:i/>
                <w:color w:val="auto"/>
                <w:spacing w:val="3"/>
              </w:rPr>
              <w:t xml:space="preserve"> </w:t>
            </w:r>
            <w:r w:rsidRPr="00D16922">
              <w:rPr>
                <w:b w:val="0"/>
                <w:bCs/>
                <w:i/>
                <w:color w:val="auto"/>
              </w:rPr>
              <w:t>2 hebt vermeld</w:t>
            </w:r>
          </w:p>
        </w:tc>
      </w:tr>
      <w:tr w:rsidR="00D21CF2" w:rsidRPr="00176233" w14:paraId="04EDD85F" w14:textId="77777777" w:rsidTr="00EA6CE3">
        <w:trPr>
          <w:trHeight w:val="34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14:paraId="75F5F2DB" w14:textId="77777777" w:rsidR="00D21CF2" w:rsidRDefault="00D21CF2" w:rsidP="009E63EB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90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72A9ED" w14:textId="5F311A29" w:rsidR="00D21CF2" w:rsidRPr="000065DF" w:rsidRDefault="00465991" w:rsidP="009E63EB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8"/>
      </w:tblGrid>
      <w:tr w:rsidR="00DC5397" w:rsidRPr="003D114E" w14:paraId="3DAEDB5C" w14:textId="77777777" w:rsidTr="00805C4A">
        <w:trPr>
          <w:trHeight w:hRule="exact" w:val="113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1748213" w14:textId="77777777" w:rsidR="00DC5397" w:rsidRPr="003D114E" w:rsidRDefault="00DC5397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5"/>
        <w:gridCol w:w="9903"/>
      </w:tblGrid>
      <w:tr w:rsidR="00B352B4" w:rsidRPr="00176233" w14:paraId="011F77C9" w14:textId="77777777" w:rsidTr="00EA6CE3">
        <w:trPr>
          <w:trHeight w:val="34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7E789E43" w14:textId="6DFA2CD1" w:rsidR="00B352B4" w:rsidRPr="00463023" w:rsidRDefault="007F1153" w:rsidP="009E63EB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6</w:t>
            </w:r>
          </w:p>
        </w:tc>
        <w:tc>
          <w:tcPr>
            <w:tcW w:w="9903" w:type="dxa"/>
            <w:tcBorders>
              <w:top w:val="nil"/>
              <w:left w:val="nil"/>
              <w:bottom w:val="nil"/>
              <w:right w:val="nil"/>
            </w:tcBorders>
          </w:tcPr>
          <w:p w14:paraId="62C9DC93" w14:textId="77777777" w:rsidR="00D026E2" w:rsidRPr="000065DF" w:rsidRDefault="00D026E2" w:rsidP="009E63EB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Beschikken minstens</w:t>
            </w:r>
            <w:r w:rsidRPr="000065DF">
              <w:rPr>
                <w:b/>
                <w:color w:val="000000"/>
                <w:spacing w:val="2"/>
              </w:rPr>
              <w:t xml:space="preserve"> </w:t>
            </w:r>
            <w:r w:rsidRPr="000065DF">
              <w:rPr>
                <w:b/>
                <w:color w:val="000000"/>
              </w:rPr>
              <w:t>twee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  <w:spacing w:val="-1"/>
              </w:rPr>
              <w:t>van</w:t>
            </w:r>
            <w:r w:rsidRPr="000065DF">
              <w:rPr>
                <w:b/>
                <w:color w:val="000000"/>
                <w:spacing w:val="1"/>
              </w:rPr>
              <w:t xml:space="preserve"> de</w:t>
            </w:r>
            <w:r w:rsidRPr="000065DF">
              <w:rPr>
                <w:b/>
                <w:color w:val="000000"/>
                <w:spacing w:val="-1"/>
              </w:rPr>
              <w:t xml:space="preserve"> vestigingen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waarvoor u</w:t>
            </w:r>
            <w:r w:rsidRPr="000065DF">
              <w:rPr>
                <w:b/>
                <w:color w:val="000000"/>
                <w:spacing w:val="1"/>
              </w:rPr>
              <w:t xml:space="preserve"> 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erkenning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als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 xml:space="preserve">één woonzorgcentrum </w:t>
            </w:r>
            <w:r w:rsidRPr="000065DF">
              <w:rPr>
                <w:b/>
                <w:color w:val="000000"/>
                <w:spacing w:val="1"/>
              </w:rPr>
              <w:t>aanvraagt,</w:t>
            </w:r>
            <w:r w:rsidRPr="000065DF">
              <w:rPr>
                <w:b/>
                <w:color w:val="000000"/>
                <w:spacing w:val="-2"/>
              </w:rPr>
              <w:t xml:space="preserve"> </w:t>
            </w:r>
            <w:r w:rsidRPr="000065DF">
              <w:rPr>
                <w:b/>
                <w:color w:val="000000"/>
              </w:rPr>
              <w:t>ook</w:t>
            </w:r>
          </w:p>
          <w:p w14:paraId="16E2428A" w14:textId="3B93C331" w:rsidR="00B352B4" w:rsidRPr="00D026E2" w:rsidRDefault="00D026E2" w:rsidP="009E63EB">
            <w:pPr>
              <w:widowControl w:val="0"/>
              <w:autoSpaceDE w:val="0"/>
              <w:autoSpaceDN w:val="0"/>
              <w:spacing w:line="242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over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een erkenning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als</w:t>
            </w:r>
            <w:r w:rsidRPr="000065DF">
              <w:rPr>
                <w:b/>
                <w:color w:val="000000"/>
                <w:spacing w:val="2"/>
              </w:rPr>
              <w:t xml:space="preserve"> </w:t>
            </w:r>
            <w:r w:rsidRPr="000065DF">
              <w:rPr>
                <w:b/>
                <w:color w:val="000000"/>
                <w:u w:val="single"/>
              </w:rPr>
              <w:t>centrum voor kortverblijf</w:t>
            </w:r>
            <w:r w:rsidRPr="000065DF">
              <w:rPr>
                <w:b/>
                <w:color w:val="000000"/>
                <w:spacing w:val="3"/>
                <w:u w:val="single"/>
              </w:rPr>
              <w:t xml:space="preserve"> </w:t>
            </w:r>
            <w:r w:rsidRPr="000065DF">
              <w:rPr>
                <w:b/>
                <w:color w:val="000000"/>
                <w:u w:val="single"/>
              </w:rPr>
              <w:t xml:space="preserve">type </w:t>
            </w:r>
            <w:r w:rsidRPr="000065DF">
              <w:rPr>
                <w:b/>
                <w:color w:val="000000"/>
                <w:spacing w:val="1"/>
                <w:u w:val="single"/>
              </w:rPr>
              <w:t>1</w:t>
            </w:r>
            <w:r w:rsidRPr="000065DF">
              <w:rPr>
                <w:b/>
                <w:color w:val="000000"/>
              </w:rPr>
              <w:t>?</w:t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4"/>
        <w:gridCol w:w="282"/>
        <w:gridCol w:w="2003"/>
        <w:gridCol w:w="282"/>
        <w:gridCol w:w="7357"/>
      </w:tblGrid>
      <w:tr w:rsidR="000B1863" w:rsidRPr="003D114E" w14:paraId="42A587A8" w14:textId="77777777" w:rsidTr="00264108">
        <w:trPr>
          <w:trHeight w:val="34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2D4A1CAF" w14:textId="77777777" w:rsidR="000B1863" w:rsidRPr="00463023" w:rsidRDefault="000B1863" w:rsidP="00805C4A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F3B26D7" w14:textId="77777777" w:rsidR="000B1863" w:rsidRPr="00A26786" w:rsidRDefault="000B1863" w:rsidP="00805C4A">
            <w:pPr>
              <w:pStyle w:val="aankruishokje"/>
            </w:pPr>
            <w:r w:rsidRPr="00A26786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instrText xml:space="preserve"> FORMCHECKBOX </w:instrText>
            </w:r>
            <w:r w:rsidRPr="00A26786">
              <w:fldChar w:fldCharType="separate"/>
            </w:r>
            <w:r w:rsidRPr="00A26786">
              <w:fldChar w:fldCharType="end"/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</w:tcPr>
          <w:p w14:paraId="6B4DC199" w14:textId="14E996C7" w:rsidR="000B1863" w:rsidRPr="00EA6CE3" w:rsidRDefault="000B1863" w:rsidP="00805C4A">
            <w:pPr>
              <w:rPr>
                <w:i/>
                <w:iCs/>
              </w:rPr>
            </w:pPr>
            <w:r>
              <w:t xml:space="preserve">ja. </w:t>
            </w:r>
            <w:r>
              <w:rPr>
                <w:i/>
                <w:iCs/>
              </w:rPr>
              <w:t>Ga naar vraag 7.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108ECF7" w14:textId="77777777" w:rsidR="000B1863" w:rsidRPr="00A26786" w:rsidRDefault="000B1863" w:rsidP="00805C4A">
            <w:pPr>
              <w:pStyle w:val="aankruishokje"/>
            </w:pPr>
            <w:r w:rsidRPr="00A26786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instrText xml:space="preserve"> FORMCHECKBOX </w:instrText>
            </w:r>
            <w:r w:rsidRPr="00A26786">
              <w:fldChar w:fldCharType="separate"/>
            </w:r>
            <w:r w:rsidRPr="00A26786">
              <w:fldChar w:fldCharType="end"/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</w:tcPr>
          <w:p w14:paraId="6E77863C" w14:textId="5DB513D2" w:rsidR="000B1863" w:rsidRPr="00EA6CE3" w:rsidRDefault="000B1863" w:rsidP="00805C4A">
            <w:pPr>
              <w:rPr>
                <w:i/>
                <w:iCs/>
              </w:rPr>
            </w:pPr>
            <w:r>
              <w:t xml:space="preserve">nee. </w:t>
            </w:r>
            <w:r>
              <w:rPr>
                <w:i/>
                <w:iCs/>
              </w:rPr>
              <w:t>Ga naar vraag 14.</w:t>
            </w:r>
          </w:p>
        </w:tc>
      </w:tr>
      <w:tr w:rsidR="00AE4294" w:rsidRPr="003D114E" w14:paraId="0B2F8686" w14:textId="77777777" w:rsidTr="00C17E4D">
        <w:trPr>
          <w:trHeight w:hRule="exact" w:val="113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DC582C" w14:textId="77777777" w:rsidR="00AE4294" w:rsidRPr="003D114E" w:rsidRDefault="00AE4294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2"/>
        <w:gridCol w:w="9916"/>
      </w:tblGrid>
      <w:tr w:rsidR="00AE4294" w:rsidRPr="00176233" w14:paraId="5B5FFA83" w14:textId="77777777" w:rsidTr="00805C4A">
        <w:trPr>
          <w:trHeight w:val="3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DF4D6AB" w14:textId="17A42CC4" w:rsidR="00AE4294" w:rsidRPr="003D114E" w:rsidRDefault="00AE4294" w:rsidP="00805C4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7</w:t>
            </w:r>
          </w:p>
        </w:tc>
        <w:tc>
          <w:tcPr>
            <w:tcW w:w="9916" w:type="dxa"/>
            <w:tcBorders>
              <w:top w:val="nil"/>
              <w:left w:val="nil"/>
              <w:bottom w:val="nil"/>
              <w:right w:val="nil"/>
            </w:tcBorders>
          </w:tcPr>
          <w:p w14:paraId="24DC2262" w14:textId="15C0D182" w:rsidR="00AE4294" w:rsidRPr="000065DF" w:rsidRDefault="00AE4294" w:rsidP="00805C4A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Vul de naam in van de vestigingen die uitgebaat worden als </w:t>
            </w:r>
            <w:r w:rsidRPr="00EA6CE3">
              <w:rPr>
                <w:b/>
                <w:color w:val="000000"/>
                <w:u w:val="single"/>
              </w:rPr>
              <w:t>centrum voor kortverblijf type 1</w:t>
            </w:r>
            <w:r>
              <w:rPr>
                <w:b/>
                <w:color w:val="000000"/>
              </w:rPr>
              <w:t>.</w:t>
            </w:r>
          </w:p>
          <w:p w14:paraId="08FF29ED" w14:textId="77777777" w:rsidR="00DC3D7E" w:rsidRPr="000065DF" w:rsidRDefault="00DC3D7E" w:rsidP="00DC3D7E">
            <w:pPr>
              <w:widowControl w:val="0"/>
              <w:autoSpaceDE w:val="0"/>
              <w:autoSpaceDN w:val="0"/>
              <w:spacing w:line="242" w:lineRule="exact"/>
              <w:ind w:left="29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Als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zich in minstens twee</w:t>
            </w:r>
            <w:r w:rsidRPr="000065DF">
              <w:rPr>
                <w:i/>
                <w:color w:val="000000"/>
                <w:spacing w:val="2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van </w:t>
            </w:r>
            <w:r w:rsidRPr="000065DF">
              <w:rPr>
                <w:i/>
                <w:color w:val="000000"/>
                <w:spacing w:val="1"/>
              </w:rPr>
              <w:t>de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vestigingen die 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één woonzorgcentrum worden erkend, </w:t>
            </w:r>
            <w:r w:rsidRPr="000065DF">
              <w:rPr>
                <w:i/>
                <w:color w:val="000000"/>
                <w:spacing w:val="1"/>
              </w:rPr>
              <w:t>ook</w:t>
            </w:r>
            <w:r w:rsidRPr="000065DF">
              <w:rPr>
                <w:i/>
                <w:color w:val="000000"/>
                <w:spacing w:val="8"/>
              </w:rPr>
              <w:t xml:space="preserve"> </w:t>
            </w:r>
            <w:r w:rsidRPr="000065DF">
              <w:rPr>
                <w:i/>
                <w:color w:val="000000"/>
                <w:spacing w:val="-1"/>
              </w:rPr>
              <w:t>een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centrum voor</w:t>
            </w:r>
          </w:p>
          <w:p w14:paraId="2C1FCF49" w14:textId="3FF80EF0" w:rsidR="00AE4294" w:rsidRPr="00DC3D7E" w:rsidRDefault="00DC3D7E" w:rsidP="00DC3D7E">
            <w:pPr>
              <w:pStyle w:val="Vraag"/>
              <w:spacing w:line="276" w:lineRule="auto"/>
              <w:rPr>
                <w:b w:val="0"/>
                <w:bCs/>
              </w:rPr>
            </w:pPr>
            <w:r w:rsidRPr="00EA6CE3">
              <w:rPr>
                <w:b w:val="0"/>
                <w:bCs/>
                <w:i/>
                <w:color w:val="000000"/>
              </w:rPr>
              <w:t>kortverblijf</w:t>
            </w:r>
            <w:r w:rsidRPr="00EA6CE3">
              <w:rPr>
                <w:b w:val="0"/>
                <w:bCs/>
                <w:i/>
                <w:color w:val="000000"/>
                <w:spacing w:val="-1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type</w:t>
            </w:r>
            <w:r w:rsidRPr="00EA6CE3">
              <w:rPr>
                <w:b w:val="0"/>
                <w:bCs/>
                <w:i/>
                <w:color w:val="000000"/>
                <w:spacing w:val="1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 xml:space="preserve">1 wordt </w:t>
            </w:r>
            <w:r w:rsidRPr="00EA6CE3">
              <w:rPr>
                <w:b w:val="0"/>
                <w:bCs/>
                <w:i/>
                <w:color w:val="000000"/>
                <w:spacing w:val="1"/>
              </w:rPr>
              <w:t>uitgebaat,</w:t>
            </w:r>
            <w:r w:rsidRPr="00EA6CE3">
              <w:rPr>
                <w:b w:val="0"/>
                <w:bCs/>
                <w:i/>
                <w:color w:val="000000"/>
              </w:rPr>
              <w:t xml:space="preserve"> worden </w:t>
            </w:r>
            <w:r w:rsidRPr="00EA6CE3">
              <w:rPr>
                <w:b w:val="0"/>
                <w:bCs/>
                <w:i/>
                <w:color w:val="000000"/>
                <w:spacing w:val="1"/>
              </w:rPr>
              <w:t>die</w:t>
            </w:r>
            <w:r w:rsidRPr="00EA6CE3">
              <w:rPr>
                <w:b w:val="0"/>
                <w:bCs/>
                <w:i/>
                <w:color w:val="000000"/>
              </w:rPr>
              <w:t xml:space="preserve"> centra</w:t>
            </w:r>
            <w:r w:rsidRPr="00EA6CE3">
              <w:rPr>
                <w:b w:val="0"/>
                <w:bCs/>
                <w:i/>
                <w:color w:val="000000"/>
                <w:spacing w:val="1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van rechtswege erkend als</w:t>
            </w:r>
            <w:r w:rsidRPr="00EA6CE3">
              <w:rPr>
                <w:b w:val="0"/>
                <w:bCs/>
                <w:i/>
                <w:color w:val="000000"/>
                <w:spacing w:val="2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één</w:t>
            </w:r>
            <w:r w:rsidRPr="00EA6CE3">
              <w:rPr>
                <w:b w:val="0"/>
                <w:bCs/>
                <w:i/>
                <w:color w:val="000000"/>
                <w:spacing w:val="-2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centrum voor</w:t>
            </w:r>
            <w:r w:rsidRPr="00EA6CE3">
              <w:rPr>
                <w:b w:val="0"/>
                <w:bCs/>
                <w:i/>
                <w:color w:val="000000"/>
                <w:spacing w:val="-2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kortverblijf</w:t>
            </w:r>
            <w:r w:rsidRPr="00EA6CE3">
              <w:rPr>
                <w:b w:val="0"/>
                <w:bCs/>
                <w:i/>
                <w:color w:val="000000"/>
                <w:spacing w:val="2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type 1.</w:t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8"/>
        <w:gridCol w:w="2322"/>
        <w:gridCol w:w="153"/>
        <w:gridCol w:w="2320"/>
        <w:gridCol w:w="136"/>
        <w:gridCol w:w="2325"/>
        <w:gridCol w:w="136"/>
        <w:gridCol w:w="2528"/>
      </w:tblGrid>
      <w:tr w:rsidR="007F1108" w:rsidRPr="003D114E" w14:paraId="0E972958" w14:textId="77777777" w:rsidTr="00DA07A9">
        <w:trPr>
          <w:trHeight w:hRule="exact" w:val="113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E31FBD6" w14:textId="77777777" w:rsidR="007F1108" w:rsidRPr="003D114E" w:rsidRDefault="007F1108" w:rsidP="00805C4A">
            <w:pPr>
              <w:pStyle w:val="leeg"/>
            </w:pPr>
          </w:p>
        </w:tc>
      </w:tr>
      <w:tr w:rsidR="007F1108" w:rsidRPr="003D114E" w14:paraId="43445D0D" w14:textId="77777777" w:rsidTr="00DA07A9">
        <w:trPr>
          <w:trHeight w:val="34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14:paraId="5819DE53" w14:textId="77777777" w:rsidR="007F1108" w:rsidRPr="00CA4C88" w:rsidRDefault="007F1108" w:rsidP="00805C4A">
            <w:pPr>
              <w:pStyle w:val="leeg"/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 w14:paraId="7372E952" w14:textId="77777777" w:rsidR="007F1108" w:rsidRPr="0031551C" w:rsidRDefault="007F110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</w:tcPr>
          <w:p w14:paraId="1A6DE075" w14:textId="77777777" w:rsidR="007F1108" w:rsidRPr="003D114E" w:rsidRDefault="007F1108" w:rsidP="00805C4A"/>
        </w:tc>
        <w:tc>
          <w:tcPr>
            <w:tcW w:w="232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448B11D" w14:textId="77777777" w:rsidR="007F1108" w:rsidRPr="003D114E" w:rsidRDefault="007F110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1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73BF5962" w14:textId="77777777" w:rsidR="007F1108" w:rsidRPr="003D114E" w:rsidRDefault="007F1108" w:rsidP="00805C4A"/>
        </w:tc>
        <w:tc>
          <w:tcPr>
            <w:tcW w:w="2325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ED4F91E" w14:textId="77777777" w:rsidR="007F1108" w:rsidRPr="003D114E" w:rsidRDefault="007F110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vestiging 2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1B65B8C3" w14:textId="77777777" w:rsidR="007F1108" w:rsidRPr="003D114E" w:rsidRDefault="007F1108" w:rsidP="00805C4A"/>
        </w:tc>
        <w:tc>
          <w:tcPr>
            <w:tcW w:w="252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86DC18C" w14:textId="77777777" w:rsidR="007F1108" w:rsidRPr="003D114E" w:rsidRDefault="007F110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3</w:t>
            </w:r>
          </w:p>
        </w:tc>
      </w:tr>
      <w:tr w:rsidR="007F1108" w:rsidRPr="003D114E" w14:paraId="6A6E61C0" w14:textId="77777777" w:rsidTr="00DA07A9">
        <w:trPr>
          <w:trHeight w:val="34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14:paraId="3B352F84" w14:textId="77777777" w:rsidR="007F1108" w:rsidRPr="00CA4C88" w:rsidRDefault="007F1108" w:rsidP="00805C4A">
            <w:pPr>
              <w:pStyle w:val="leeg"/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 w14:paraId="026CC1AF" w14:textId="77777777" w:rsidR="007F1108" w:rsidRPr="003D114E" w:rsidRDefault="007F1108" w:rsidP="00805C4A">
            <w:pPr>
              <w:pStyle w:val="rechts"/>
            </w:pPr>
            <w:r>
              <w:t>naam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</w:tcPr>
          <w:p w14:paraId="214F0B2D" w14:textId="77777777" w:rsidR="007F1108" w:rsidRPr="003D114E" w:rsidRDefault="007F1108" w:rsidP="00805C4A"/>
        </w:tc>
        <w:tc>
          <w:tcPr>
            <w:tcW w:w="2320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06C8474" w14:textId="77777777" w:rsidR="007F1108" w:rsidRPr="003D114E" w:rsidRDefault="007F110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0E225572" w14:textId="77777777" w:rsidR="007F1108" w:rsidRPr="003D114E" w:rsidRDefault="007F1108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2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634C144" w14:textId="77777777" w:rsidR="007F1108" w:rsidRPr="003D114E" w:rsidRDefault="007F110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40E73927" w14:textId="77777777" w:rsidR="007F1108" w:rsidRPr="003D114E" w:rsidRDefault="007F1108" w:rsidP="00805C4A"/>
        </w:tc>
        <w:tc>
          <w:tcPr>
            <w:tcW w:w="252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18852C8" w14:textId="77777777" w:rsidR="007F1108" w:rsidRPr="003D114E" w:rsidRDefault="007F1108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F96D52" w:rsidRPr="003D114E" w14:paraId="0A68BA23" w14:textId="77777777" w:rsidTr="00B234D3">
        <w:trPr>
          <w:trHeight w:hRule="exact" w:val="113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A5011F" w14:textId="77777777" w:rsidR="00F96D52" w:rsidRPr="003D114E" w:rsidRDefault="00F96D52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3"/>
        <w:gridCol w:w="279"/>
        <w:gridCol w:w="4619"/>
        <w:gridCol w:w="281"/>
        <w:gridCol w:w="4736"/>
      </w:tblGrid>
      <w:tr w:rsidR="00F96D52" w:rsidRPr="00176233" w14:paraId="2B88410B" w14:textId="77777777" w:rsidTr="00EA6CE3">
        <w:trPr>
          <w:trHeight w:val="340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3A11B224" w14:textId="5CF534C7" w:rsidR="00F96D52" w:rsidRPr="00463023" w:rsidRDefault="00F96D52" w:rsidP="00805C4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9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02D4AB" w14:textId="4AEFE77D" w:rsidR="00F96D52" w:rsidRPr="00D026E2" w:rsidRDefault="00F96D52" w:rsidP="00EA6CE3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Beschikken minstens</w:t>
            </w:r>
            <w:r w:rsidRPr="000065DF">
              <w:rPr>
                <w:b/>
                <w:color w:val="000000"/>
                <w:spacing w:val="2"/>
              </w:rPr>
              <w:t xml:space="preserve"> </w:t>
            </w:r>
            <w:r w:rsidRPr="000065DF">
              <w:rPr>
                <w:b/>
                <w:color w:val="000000"/>
              </w:rPr>
              <w:t>twee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  <w:spacing w:val="-1"/>
              </w:rPr>
              <w:t>centra voor kortverblijf over een bijkomende erkenning als</w:t>
            </w:r>
            <w:r w:rsidR="00D01A24">
              <w:rPr>
                <w:b/>
                <w:color w:val="000000"/>
                <w:spacing w:val="-1"/>
              </w:rPr>
              <w:t xml:space="preserve"> </w:t>
            </w:r>
            <w:r w:rsidR="00D01A24" w:rsidRPr="00EA6CE3">
              <w:rPr>
                <w:b/>
                <w:color w:val="000000"/>
                <w:spacing w:val="-1"/>
                <w:u w:val="single"/>
              </w:rPr>
              <w:t>oriënterend kortverblijf</w:t>
            </w:r>
            <w:r w:rsidRPr="000065DF">
              <w:rPr>
                <w:b/>
                <w:color w:val="000000"/>
              </w:rPr>
              <w:t>?</w:t>
            </w:r>
          </w:p>
        </w:tc>
      </w:tr>
      <w:tr w:rsidR="007B4253" w:rsidRPr="00176233" w14:paraId="0AF03797" w14:textId="77777777" w:rsidTr="00EA6CE3">
        <w:trPr>
          <w:trHeight w:val="340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7327EF9B" w14:textId="77777777" w:rsidR="0059142E" w:rsidRDefault="0059142E" w:rsidP="00EA6CE3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7405540" w14:textId="3E90CE01" w:rsidR="0059142E" w:rsidRPr="00EA6CE3" w:rsidRDefault="0059142E" w:rsidP="00EA6CE3">
            <w:pPr>
              <w:widowControl w:val="0"/>
              <w:autoSpaceDE w:val="0"/>
              <w:autoSpaceDN w:val="0"/>
              <w:spacing w:line="244" w:lineRule="exact"/>
              <w:jc w:val="center"/>
              <w:rPr>
                <w:b/>
                <w:color w:val="000000"/>
                <w:sz w:val="18"/>
                <w:szCs w:val="18"/>
              </w:rPr>
            </w:pPr>
            <w:r w:rsidRPr="00EA6CE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CE3">
              <w:rPr>
                <w:sz w:val="18"/>
                <w:szCs w:val="18"/>
              </w:rPr>
              <w:instrText xml:space="preserve"> FORMCHECKBOX </w:instrText>
            </w:r>
            <w:r w:rsidRPr="00EA6CE3">
              <w:rPr>
                <w:sz w:val="18"/>
                <w:szCs w:val="18"/>
              </w:rPr>
            </w:r>
            <w:r w:rsidRPr="00EA6CE3">
              <w:rPr>
                <w:sz w:val="18"/>
                <w:szCs w:val="18"/>
              </w:rPr>
              <w:fldChar w:fldCharType="separate"/>
            </w:r>
            <w:r w:rsidRPr="00EA6CE3">
              <w:rPr>
                <w:sz w:val="18"/>
                <w:szCs w:val="18"/>
              </w:rPr>
              <w:fldChar w:fldCharType="end"/>
            </w: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</w:tcPr>
          <w:p w14:paraId="1F0A6156" w14:textId="11AB3835" w:rsidR="0059142E" w:rsidRPr="006B6BFD" w:rsidRDefault="0059142E" w:rsidP="009E63EB">
            <w:pPr>
              <w:widowControl w:val="0"/>
              <w:autoSpaceDE w:val="0"/>
              <w:autoSpaceDN w:val="0"/>
              <w:spacing w:line="244" w:lineRule="exact"/>
              <w:rPr>
                <w:b/>
                <w:color w:val="auto"/>
              </w:rPr>
            </w:pPr>
            <w:r w:rsidRPr="006B6BFD">
              <w:rPr>
                <w:color w:val="auto"/>
              </w:rPr>
              <w:t xml:space="preserve">ja. </w:t>
            </w:r>
            <w:r w:rsidRPr="006B6BFD">
              <w:rPr>
                <w:i/>
                <w:color w:val="auto"/>
                <w:spacing w:val="-1"/>
              </w:rPr>
              <w:t>Ga</w:t>
            </w:r>
            <w:r w:rsidRPr="006B6BFD">
              <w:rPr>
                <w:i/>
                <w:color w:val="auto"/>
                <w:spacing w:val="1"/>
              </w:rPr>
              <w:t xml:space="preserve"> </w:t>
            </w:r>
            <w:r w:rsidRPr="006B6BFD">
              <w:rPr>
                <w:i/>
                <w:color w:val="auto"/>
              </w:rPr>
              <w:t>naar</w:t>
            </w:r>
            <w:r w:rsidRPr="006B6BFD">
              <w:rPr>
                <w:i/>
                <w:color w:val="auto"/>
                <w:spacing w:val="-2"/>
              </w:rPr>
              <w:t xml:space="preserve"> </w:t>
            </w:r>
            <w:r w:rsidRPr="006B6BFD">
              <w:rPr>
                <w:i/>
                <w:color w:val="auto"/>
              </w:rPr>
              <w:t>vraag</w:t>
            </w:r>
            <w:r w:rsidRPr="006B6BFD">
              <w:rPr>
                <w:i/>
                <w:color w:val="auto"/>
                <w:spacing w:val="2"/>
              </w:rPr>
              <w:t xml:space="preserve"> </w:t>
            </w:r>
            <w:r w:rsidR="006B6BFD" w:rsidRPr="006B6BFD">
              <w:rPr>
                <w:i/>
                <w:color w:val="auto"/>
                <w:spacing w:val="-1"/>
              </w:rPr>
              <w:t>9</w:t>
            </w:r>
            <w:r w:rsidR="00680925" w:rsidRPr="006B6BFD">
              <w:rPr>
                <w:i/>
                <w:color w:val="auto"/>
                <w:spacing w:val="-1"/>
              </w:rPr>
              <w:t>.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71AFA18" w14:textId="15A9A52C" w:rsidR="0059142E" w:rsidRPr="00EA6CE3" w:rsidRDefault="0059142E" w:rsidP="00EA6CE3">
            <w:pPr>
              <w:widowControl w:val="0"/>
              <w:autoSpaceDE w:val="0"/>
              <w:autoSpaceDN w:val="0"/>
              <w:spacing w:line="244" w:lineRule="exact"/>
              <w:jc w:val="center"/>
              <w:rPr>
                <w:b/>
                <w:color w:val="auto"/>
                <w:sz w:val="18"/>
                <w:szCs w:val="18"/>
              </w:rPr>
            </w:pPr>
            <w:r w:rsidRPr="00EA6CE3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CE3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EA6CE3">
              <w:rPr>
                <w:color w:val="auto"/>
                <w:sz w:val="18"/>
                <w:szCs w:val="18"/>
              </w:rPr>
            </w:r>
            <w:r w:rsidRPr="00EA6CE3">
              <w:rPr>
                <w:color w:val="auto"/>
                <w:sz w:val="18"/>
                <w:szCs w:val="18"/>
              </w:rPr>
              <w:fldChar w:fldCharType="separate"/>
            </w:r>
            <w:r w:rsidRPr="00EA6CE3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14:paraId="5E1FF469" w14:textId="15119DB7" w:rsidR="0059142E" w:rsidRPr="006B6BFD" w:rsidRDefault="0059142E" w:rsidP="009E63EB">
            <w:pPr>
              <w:widowControl w:val="0"/>
              <w:autoSpaceDE w:val="0"/>
              <w:autoSpaceDN w:val="0"/>
              <w:spacing w:line="244" w:lineRule="exact"/>
              <w:rPr>
                <w:b/>
                <w:color w:val="auto"/>
              </w:rPr>
            </w:pPr>
            <w:r w:rsidRPr="006B6BFD">
              <w:rPr>
                <w:color w:val="auto"/>
                <w:spacing w:val="-1"/>
              </w:rPr>
              <w:t>nee.</w:t>
            </w:r>
            <w:r w:rsidRPr="006B6BFD">
              <w:rPr>
                <w:color w:val="auto"/>
                <w:spacing w:val="1"/>
              </w:rPr>
              <w:t xml:space="preserve"> </w:t>
            </w:r>
            <w:r w:rsidRPr="006B6BFD">
              <w:rPr>
                <w:i/>
                <w:color w:val="auto"/>
                <w:spacing w:val="-1"/>
              </w:rPr>
              <w:t>Ga</w:t>
            </w:r>
            <w:r w:rsidRPr="006B6BFD">
              <w:rPr>
                <w:i/>
                <w:color w:val="auto"/>
                <w:spacing w:val="1"/>
              </w:rPr>
              <w:t xml:space="preserve"> </w:t>
            </w:r>
            <w:r w:rsidRPr="006B6BFD">
              <w:rPr>
                <w:i/>
                <w:color w:val="auto"/>
              </w:rPr>
              <w:t>naar</w:t>
            </w:r>
            <w:r w:rsidRPr="006B6BFD">
              <w:rPr>
                <w:i/>
                <w:color w:val="auto"/>
                <w:spacing w:val="-2"/>
              </w:rPr>
              <w:t xml:space="preserve"> </w:t>
            </w:r>
            <w:r w:rsidRPr="006B6BFD">
              <w:rPr>
                <w:i/>
                <w:color w:val="auto"/>
              </w:rPr>
              <w:t>vraag</w:t>
            </w:r>
            <w:r w:rsidRPr="006B6BFD">
              <w:rPr>
                <w:i/>
                <w:color w:val="auto"/>
                <w:spacing w:val="2"/>
              </w:rPr>
              <w:t xml:space="preserve"> </w:t>
            </w:r>
            <w:r w:rsidRPr="006B6BFD">
              <w:rPr>
                <w:i/>
                <w:color w:val="auto"/>
              </w:rPr>
              <w:t>1</w:t>
            </w:r>
            <w:r w:rsidR="006B6BFD" w:rsidRPr="006B6BFD">
              <w:rPr>
                <w:i/>
                <w:color w:val="auto"/>
              </w:rPr>
              <w:t>4</w:t>
            </w:r>
            <w:r w:rsidRPr="006B6BFD">
              <w:rPr>
                <w:i/>
                <w:color w:val="auto"/>
              </w:rPr>
              <w:t>.</w:t>
            </w:r>
          </w:p>
        </w:tc>
      </w:tr>
    </w:tbl>
    <w:tbl>
      <w:tblPr>
        <w:tblW w:w="1040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405"/>
      </w:tblGrid>
      <w:tr w:rsidR="00F9692E" w:rsidRPr="003D114E" w14:paraId="6C1E0874" w14:textId="77777777" w:rsidTr="00EA6CE3">
        <w:trPr>
          <w:trHeight w:hRule="exact" w:val="113"/>
        </w:trPr>
        <w:tc>
          <w:tcPr>
            <w:tcW w:w="10405" w:type="dxa"/>
            <w:tcBorders>
              <w:top w:val="nil"/>
              <w:left w:val="nil"/>
              <w:bottom w:val="nil"/>
              <w:right w:val="nil"/>
            </w:tcBorders>
          </w:tcPr>
          <w:p w14:paraId="0201213E" w14:textId="77777777" w:rsidR="00F9692E" w:rsidRPr="003D114E" w:rsidRDefault="00F9692E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2"/>
        <w:gridCol w:w="9916"/>
      </w:tblGrid>
      <w:tr w:rsidR="00F9692E" w:rsidRPr="00176233" w14:paraId="1413916C" w14:textId="77777777" w:rsidTr="00805C4A">
        <w:trPr>
          <w:trHeight w:val="3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F38507F" w14:textId="65DBAE10" w:rsidR="00F9692E" w:rsidRPr="003D114E" w:rsidRDefault="00F9692E" w:rsidP="00805C4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9</w:t>
            </w:r>
          </w:p>
        </w:tc>
        <w:tc>
          <w:tcPr>
            <w:tcW w:w="9916" w:type="dxa"/>
            <w:tcBorders>
              <w:top w:val="nil"/>
              <w:left w:val="nil"/>
              <w:bottom w:val="nil"/>
              <w:right w:val="nil"/>
            </w:tcBorders>
          </w:tcPr>
          <w:p w14:paraId="7E74D26D" w14:textId="07F637D9" w:rsidR="00F9692E" w:rsidRPr="000065DF" w:rsidRDefault="00F9692E" w:rsidP="00805C4A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Vul de naam in van de vestigingen die over een bijkomende erkenning als oriënter</w:t>
            </w:r>
            <w:r w:rsidR="00511E46">
              <w:rPr>
                <w:b/>
                <w:color w:val="000000"/>
              </w:rPr>
              <w:t>end kortverblijf beschikken.</w:t>
            </w:r>
          </w:p>
          <w:p w14:paraId="028373F4" w14:textId="6A522645" w:rsidR="00511E46" w:rsidRPr="000065DF" w:rsidRDefault="00511E46" w:rsidP="00511E46">
            <w:pPr>
              <w:widowControl w:val="0"/>
              <w:autoSpaceDE w:val="0"/>
              <w:autoSpaceDN w:val="0"/>
              <w:spacing w:line="242" w:lineRule="exact"/>
              <w:ind w:left="29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Als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minstens twee</w:t>
            </w:r>
            <w:r w:rsidRPr="000065DF">
              <w:rPr>
                <w:i/>
                <w:color w:val="000000"/>
                <w:spacing w:val="2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van </w:t>
            </w:r>
            <w:r w:rsidRPr="000065DF">
              <w:rPr>
                <w:i/>
                <w:color w:val="000000"/>
                <w:spacing w:val="1"/>
              </w:rPr>
              <w:t>de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vestigingen die 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één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centrum</w:t>
            </w:r>
            <w:r w:rsidRPr="000065DF">
              <w:rPr>
                <w:i/>
                <w:color w:val="000000"/>
                <w:spacing w:val="5"/>
              </w:rPr>
              <w:t xml:space="preserve"> </w:t>
            </w:r>
            <w:r w:rsidRPr="000065DF">
              <w:rPr>
                <w:i/>
                <w:color w:val="000000"/>
              </w:rPr>
              <w:t>voor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kortverblijf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worden erkend, ook</w:t>
            </w:r>
            <w:r w:rsidRPr="000065DF">
              <w:rPr>
                <w:i/>
                <w:color w:val="000000"/>
                <w:spacing w:val="4"/>
              </w:rPr>
              <w:t xml:space="preserve"> </w:t>
            </w:r>
            <w:r w:rsidRPr="000065DF">
              <w:rPr>
                <w:i/>
                <w:color w:val="000000"/>
              </w:rPr>
              <w:t>over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een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bijkomende</w:t>
            </w:r>
          </w:p>
          <w:p w14:paraId="0803FA1D" w14:textId="77777777" w:rsidR="00511E46" w:rsidRPr="000065DF" w:rsidRDefault="00511E46" w:rsidP="00511E46">
            <w:pPr>
              <w:widowControl w:val="0"/>
              <w:autoSpaceDE w:val="0"/>
              <w:autoSpaceDN w:val="0"/>
              <w:spacing w:before="2" w:line="243" w:lineRule="exact"/>
              <w:ind w:left="29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erkenning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oriënterend kortverblijf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beschikken,</w:t>
            </w:r>
            <w:r w:rsidRPr="000065DF">
              <w:rPr>
                <w:i/>
                <w:color w:val="000000"/>
                <w:spacing w:val="6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worden </w:t>
            </w:r>
            <w:r w:rsidRPr="000065DF">
              <w:rPr>
                <w:i/>
                <w:color w:val="000000"/>
                <w:spacing w:val="1"/>
              </w:rPr>
              <w:t>die</w:t>
            </w:r>
            <w:r w:rsidRPr="000065DF">
              <w:rPr>
                <w:i/>
                <w:color w:val="000000"/>
              </w:rPr>
              <w:t xml:space="preserve"> centra</w:t>
            </w:r>
            <w:r w:rsidRPr="000065DF">
              <w:rPr>
                <w:i/>
                <w:color w:val="000000"/>
                <w:spacing w:val="2"/>
              </w:rPr>
              <w:t xml:space="preserve"> </w:t>
            </w:r>
            <w:r w:rsidRPr="000065DF">
              <w:rPr>
                <w:i/>
                <w:color w:val="000000"/>
              </w:rPr>
              <w:t>van rechtswege erkend als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één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centrum voor</w:t>
            </w:r>
          </w:p>
          <w:p w14:paraId="0805F846" w14:textId="1B9ECCEF" w:rsidR="00F9692E" w:rsidRPr="00F530D0" w:rsidRDefault="00511E46" w:rsidP="00511E46">
            <w:pPr>
              <w:pStyle w:val="Vraag"/>
              <w:spacing w:line="276" w:lineRule="auto"/>
              <w:rPr>
                <w:b w:val="0"/>
                <w:bCs/>
              </w:rPr>
            </w:pPr>
            <w:r w:rsidRPr="00EA6CE3">
              <w:rPr>
                <w:b w:val="0"/>
                <w:bCs/>
                <w:i/>
                <w:color w:val="000000"/>
              </w:rPr>
              <w:t>kortverblijf</w:t>
            </w:r>
            <w:r w:rsidRPr="00EA6CE3">
              <w:rPr>
                <w:b w:val="0"/>
                <w:bCs/>
                <w:i/>
                <w:color w:val="000000"/>
                <w:spacing w:val="-1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type</w:t>
            </w:r>
            <w:r w:rsidRPr="00EA6CE3">
              <w:rPr>
                <w:b w:val="0"/>
                <w:bCs/>
                <w:i/>
                <w:color w:val="000000"/>
                <w:spacing w:val="1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1 met een bijkomende erkenning</w:t>
            </w:r>
            <w:r w:rsidRPr="00EA6CE3">
              <w:rPr>
                <w:b w:val="0"/>
                <w:bCs/>
                <w:i/>
                <w:color w:val="000000"/>
                <w:spacing w:val="1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als</w:t>
            </w:r>
            <w:r w:rsidRPr="00EA6CE3">
              <w:rPr>
                <w:b w:val="0"/>
                <w:bCs/>
                <w:i/>
                <w:color w:val="000000"/>
                <w:spacing w:val="-2"/>
              </w:rPr>
              <w:t xml:space="preserve"> </w:t>
            </w:r>
            <w:r w:rsidRPr="00EA6CE3">
              <w:rPr>
                <w:b w:val="0"/>
                <w:bCs/>
                <w:i/>
                <w:color w:val="000000"/>
              </w:rPr>
              <w:t>oriënterend kortverblijf.</w:t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0"/>
        <w:gridCol w:w="2304"/>
        <w:gridCol w:w="28"/>
        <w:gridCol w:w="123"/>
        <w:gridCol w:w="30"/>
        <w:gridCol w:w="2329"/>
        <w:gridCol w:w="136"/>
        <w:gridCol w:w="1188"/>
        <w:gridCol w:w="142"/>
        <w:gridCol w:w="1004"/>
        <w:gridCol w:w="136"/>
        <w:gridCol w:w="2498"/>
      </w:tblGrid>
      <w:tr w:rsidR="00F9692E" w:rsidRPr="003D114E" w14:paraId="7E1B40B0" w14:textId="77777777" w:rsidTr="00EA6CE3">
        <w:trPr>
          <w:trHeight w:hRule="exact" w:val="113"/>
        </w:trPr>
        <w:tc>
          <w:tcPr>
            <w:tcW w:w="1034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65FDA0B" w14:textId="77777777" w:rsidR="00F9692E" w:rsidRPr="003D114E" w:rsidRDefault="00F9692E" w:rsidP="00805C4A">
            <w:pPr>
              <w:pStyle w:val="leeg"/>
            </w:pPr>
          </w:p>
        </w:tc>
      </w:tr>
      <w:tr w:rsidR="00F9692E" w:rsidRPr="003D114E" w14:paraId="66C510B9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ED30F32" w14:textId="77777777" w:rsidR="00F9692E" w:rsidRPr="00CA4C88" w:rsidRDefault="00F9692E" w:rsidP="00805C4A">
            <w:pPr>
              <w:pStyle w:val="leeg"/>
            </w:pP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AB9EB" w14:textId="77777777" w:rsidR="00F9692E" w:rsidRPr="0031551C" w:rsidRDefault="00F9692E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B5486" w14:textId="77777777" w:rsidR="00F9692E" w:rsidRPr="003D114E" w:rsidRDefault="00F9692E" w:rsidP="00805C4A"/>
        </w:tc>
        <w:tc>
          <w:tcPr>
            <w:tcW w:w="2329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FA65EBD" w14:textId="77777777" w:rsidR="00F9692E" w:rsidRPr="003D114E" w:rsidRDefault="00F9692E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1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6C8D4C21" w14:textId="77777777" w:rsidR="00F9692E" w:rsidRPr="003D114E" w:rsidRDefault="00F9692E" w:rsidP="00805C4A"/>
        </w:tc>
        <w:tc>
          <w:tcPr>
            <w:tcW w:w="2334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3AE752B" w14:textId="77777777" w:rsidR="00F9692E" w:rsidRPr="003D114E" w:rsidRDefault="00F9692E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vestiging 2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56D1AABE" w14:textId="77777777" w:rsidR="00F9692E" w:rsidRPr="003D114E" w:rsidRDefault="00F9692E" w:rsidP="00805C4A"/>
        </w:tc>
        <w:tc>
          <w:tcPr>
            <w:tcW w:w="2497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49016BC" w14:textId="77777777" w:rsidR="00F9692E" w:rsidRPr="003D114E" w:rsidRDefault="00F9692E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3</w:t>
            </w:r>
          </w:p>
        </w:tc>
      </w:tr>
      <w:tr w:rsidR="00F9692E" w:rsidRPr="003D114E" w14:paraId="76C6F052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DE520FD" w14:textId="77777777" w:rsidR="00F9692E" w:rsidRPr="00CA4C88" w:rsidRDefault="00F9692E" w:rsidP="00805C4A">
            <w:pPr>
              <w:pStyle w:val="leeg"/>
            </w:pP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F4A58" w14:textId="77777777" w:rsidR="00F9692E" w:rsidRPr="003D114E" w:rsidRDefault="00F9692E" w:rsidP="00805C4A">
            <w:pPr>
              <w:pStyle w:val="rechts"/>
            </w:pPr>
            <w:r>
              <w:t>naam</w:t>
            </w: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41A44" w14:textId="77777777" w:rsidR="00F9692E" w:rsidRPr="003D114E" w:rsidRDefault="00F9692E" w:rsidP="00805C4A"/>
        </w:tc>
        <w:tc>
          <w:tcPr>
            <w:tcW w:w="232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6B065C3" w14:textId="77777777" w:rsidR="00F9692E" w:rsidRPr="003D114E" w:rsidRDefault="00F9692E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183CD97D" w14:textId="77777777" w:rsidR="00F9692E" w:rsidRPr="003D114E" w:rsidRDefault="00F9692E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334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1704D40" w14:textId="77777777" w:rsidR="00F9692E" w:rsidRPr="003D114E" w:rsidRDefault="00F9692E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7C507CF8" w14:textId="77777777" w:rsidR="00F9692E" w:rsidRPr="003D114E" w:rsidRDefault="00F9692E" w:rsidP="00805C4A"/>
        </w:tc>
        <w:tc>
          <w:tcPr>
            <w:tcW w:w="2497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6D72583" w14:textId="77777777" w:rsidR="00F9692E" w:rsidRPr="003D114E" w:rsidRDefault="00F9692E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B47B94" w:rsidRPr="003D114E" w14:paraId="54AD3CB4" w14:textId="77777777" w:rsidTr="00EA6CE3">
        <w:trPr>
          <w:trHeight w:hRule="exact" w:val="113"/>
        </w:trPr>
        <w:tc>
          <w:tcPr>
            <w:tcW w:w="1034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133A0D1" w14:textId="77777777" w:rsidR="00B47B94" w:rsidRPr="003D114E" w:rsidRDefault="00B47B94" w:rsidP="00805C4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B47B94" w:rsidRPr="003D114E" w14:paraId="27DD8F16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4FEA9DF" w14:textId="6FDEC2C1" w:rsidR="00B47B94" w:rsidRPr="003D114E" w:rsidRDefault="00B47B94" w:rsidP="00805C4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lastRenderedPageBreak/>
              <w:t>10</w:t>
            </w:r>
          </w:p>
        </w:tc>
        <w:tc>
          <w:tcPr>
            <w:tcW w:w="991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C799BF" w14:textId="5617AC05" w:rsidR="00B47B94" w:rsidRPr="00232277" w:rsidRDefault="00B47B94" w:rsidP="00805C4A">
            <w:pPr>
              <w:pStyle w:val="Vraag"/>
            </w:pPr>
            <w:r>
              <w:t>Vul de gegevens in van de vestigingen die uitgebaat worden als een centrum voor dagverzorging, waarvoor u de erkenning aanvraagt als één centrum voor dagverzorging.</w:t>
            </w:r>
          </w:p>
          <w:p w14:paraId="6C61DDAB" w14:textId="2E848C91" w:rsidR="00B47B94" w:rsidRPr="000065DF" w:rsidRDefault="00B47B94" w:rsidP="00805C4A">
            <w:pPr>
              <w:widowControl w:val="0"/>
              <w:autoSpaceDE w:val="0"/>
              <w:autoSpaceDN w:val="0"/>
              <w:spacing w:line="243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U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kunt maximaal </w:t>
            </w:r>
            <w:r>
              <w:rPr>
                <w:i/>
                <w:color w:val="000000"/>
              </w:rPr>
              <w:t xml:space="preserve">vier </w:t>
            </w:r>
            <w:r w:rsidRPr="000065DF">
              <w:rPr>
                <w:i/>
                <w:color w:val="000000"/>
              </w:rPr>
              <w:t>vestigingen 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één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>
              <w:rPr>
                <w:i/>
                <w:color w:val="000000"/>
              </w:rPr>
              <w:t>centrum voor dagverzorging</w:t>
            </w:r>
            <w:r w:rsidRPr="000065DF">
              <w:rPr>
                <w:i/>
                <w:color w:val="000000"/>
                <w:spacing w:val="5"/>
              </w:rPr>
              <w:t xml:space="preserve"> </w:t>
            </w:r>
            <w:r w:rsidRPr="000065DF">
              <w:rPr>
                <w:i/>
                <w:color w:val="000000"/>
              </w:rPr>
              <w:t>laten erkennen.</w:t>
            </w:r>
          </w:p>
          <w:p w14:paraId="705C8169" w14:textId="09E678C1" w:rsidR="00B47B94" w:rsidRPr="00805C4A" w:rsidRDefault="00B47B94" w:rsidP="00EA6CE3">
            <w:pPr>
              <w:widowControl w:val="0"/>
              <w:autoSpaceDE w:val="0"/>
              <w:autoSpaceDN w:val="0"/>
              <w:spacing w:line="242" w:lineRule="exact"/>
              <w:rPr>
                <w:rStyle w:val="Zwaar"/>
                <w:b w:val="0"/>
                <w:bCs w:val="0"/>
                <w:i/>
                <w:color w:val="000000"/>
                <w:spacing w:val="2"/>
              </w:rPr>
            </w:pPr>
            <w:r w:rsidRPr="000065DF">
              <w:rPr>
                <w:i/>
                <w:color w:val="000000"/>
                <w:spacing w:val="-1"/>
              </w:rPr>
              <w:t>De</w:t>
            </w:r>
            <w:r w:rsidRPr="000065DF">
              <w:rPr>
                <w:i/>
                <w:color w:val="000000"/>
              </w:rPr>
              <w:t xml:space="preserve"> vestigingen moeten</w:t>
            </w:r>
            <w:r w:rsidRPr="000065DF">
              <w:rPr>
                <w:i/>
                <w:color w:val="000000"/>
                <w:spacing w:val="-3"/>
              </w:rPr>
              <w:t xml:space="preserve"> </w:t>
            </w:r>
            <w:r w:rsidRPr="000065DF">
              <w:rPr>
                <w:i/>
                <w:color w:val="000000"/>
              </w:rPr>
              <w:t>in dezelfde gemeente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of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in</w:t>
            </w:r>
            <w:r w:rsidRPr="000065DF">
              <w:rPr>
                <w:i/>
                <w:color w:val="000000"/>
                <w:spacing w:val="6"/>
              </w:rPr>
              <w:t xml:space="preserve"> </w:t>
            </w:r>
            <w:r w:rsidRPr="000065DF">
              <w:rPr>
                <w:i/>
                <w:color w:val="000000"/>
              </w:rPr>
              <w:t>aangrenzende gemeenten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binnen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dezelfde provincie</w:t>
            </w:r>
            <w:r w:rsidRPr="000065DF">
              <w:rPr>
                <w:i/>
                <w:color w:val="000000"/>
                <w:spacing w:val="7"/>
              </w:rPr>
              <w:t xml:space="preserve"> </w:t>
            </w:r>
            <w:r w:rsidRPr="000065DF">
              <w:rPr>
                <w:i/>
                <w:color w:val="000000"/>
              </w:rPr>
              <w:t>liggen.</w:t>
            </w:r>
          </w:p>
        </w:tc>
      </w:tr>
      <w:tr w:rsidR="00EA6CE3" w:rsidRPr="003D114E" w14:paraId="7027C7F1" w14:textId="77777777" w:rsidTr="00EA6CE3">
        <w:trPr>
          <w:trHeight w:hRule="exact" w:val="113"/>
        </w:trPr>
        <w:tc>
          <w:tcPr>
            <w:tcW w:w="1034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42D1267" w14:textId="77777777" w:rsidR="00243FF8" w:rsidRPr="003D114E" w:rsidRDefault="00243FF8" w:rsidP="00805C4A">
            <w:pPr>
              <w:pStyle w:val="leeg"/>
            </w:pPr>
          </w:p>
        </w:tc>
      </w:tr>
      <w:tr w:rsidR="00C118DD" w:rsidRPr="003D114E" w14:paraId="17CC32E9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12E502D" w14:textId="77777777" w:rsidR="00243FF8" w:rsidRPr="00CA4C88" w:rsidRDefault="00243FF8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28C6B048" w14:textId="77777777" w:rsidR="00243FF8" w:rsidRPr="0031551C" w:rsidRDefault="00243FF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57D24" w14:textId="77777777" w:rsidR="00243FF8" w:rsidRPr="003D114E" w:rsidRDefault="00243FF8" w:rsidP="00805C4A"/>
        </w:tc>
        <w:tc>
          <w:tcPr>
            <w:tcW w:w="3683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757EB6C0" w14:textId="0C7FCC09" w:rsidR="00243FF8" w:rsidRPr="003D114E" w:rsidRDefault="00243FF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35DA70" w14:textId="77777777" w:rsidR="00243FF8" w:rsidRPr="003D114E" w:rsidRDefault="00243FF8" w:rsidP="00805C4A"/>
        </w:tc>
        <w:tc>
          <w:tcPr>
            <w:tcW w:w="3637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209C9BD" w14:textId="65EBB9F0" w:rsidR="00243FF8" w:rsidRPr="003D114E" w:rsidRDefault="00243FF8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2</w:t>
            </w:r>
          </w:p>
        </w:tc>
      </w:tr>
      <w:tr w:rsidR="00C118DD" w:rsidRPr="003D114E" w14:paraId="2D769451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D91859E" w14:textId="77777777" w:rsidR="00243FF8" w:rsidRPr="00CA4C88" w:rsidRDefault="00243FF8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72BFBD09" w14:textId="66C1123B" w:rsidR="00243FF8" w:rsidRPr="003D114E" w:rsidRDefault="00243FF8" w:rsidP="00805C4A">
            <w:pPr>
              <w:pStyle w:val="rechts"/>
            </w:pPr>
            <w:r>
              <w:t>naam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3FCC7" w14:textId="77777777" w:rsidR="00243FF8" w:rsidRPr="003D114E" w:rsidRDefault="00243FF8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9C53789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DF0430E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5496A71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0429793E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4261581" w14:textId="77777777" w:rsidR="00243FF8" w:rsidRPr="00CA4C88" w:rsidRDefault="00243FF8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413CD3B" w14:textId="4F45A5F7" w:rsidR="00243FF8" w:rsidRPr="003D114E" w:rsidRDefault="00243FF8" w:rsidP="00805C4A">
            <w:pPr>
              <w:pStyle w:val="rechts"/>
            </w:pPr>
            <w:r>
              <w:t>straat en 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52254" w14:textId="77777777" w:rsidR="00243FF8" w:rsidRPr="003D114E" w:rsidRDefault="00243FF8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DF2DED0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95A936E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2D68979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48E29B16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55BCBCD" w14:textId="77777777" w:rsidR="00243FF8" w:rsidRPr="00CA4C88" w:rsidRDefault="00243FF8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DA65895" w14:textId="525A2844" w:rsidR="00243FF8" w:rsidRPr="003D114E" w:rsidRDefault="00243FF8" w:rsidP="00805C4A">
            <w:pPr>
              <w:pStyle w:val="rechts"/>
            </w:pPr>
            <w:r>
              <w:t>postnummer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10F31" w14:textId="77777777" w:rsidR="00243FF8" w:rsidRPr="003D114E" w:rsidRDefault="00243FF8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AD09416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ECDB5D4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4C57BCE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118DD" w:rsidRPr="003D114E" w14:paraId="6EF4B397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48EC80A" w14:textId="77777777" w:rsidR="00243FF8" w:rsidRPr="00CA4C88" w:rsidRDefault="00243FF8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249D0E83" w14:textId="6321E088" w:rsidR="00243FF8" w:rsidRPr="003D114E" w:rsidRDefault="00243FF8" w:rsidP="00805C4A">
            <w:pPr>
              <w:pStyle w:val="rechts"/>
            </w:pPr>
            <w:r>
              <w:t>gemeente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27A34" w14:textId="77777777" w:rsidR="00243FF8" w:rsidRPr="003D114E" w:rsidRDefault="00243FF8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956E2B9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44B823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858E3E3" w14:textId="77777777" w:rsidR="00243FF8" w:rsidRPr="003D114E" w:rsidRDefault="00243FF8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4B73DCA9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67B8B78" w14:textId="77777777" w:rsidR="00265651" w:rsidRPr="00CA4C88" w:rsidRDefault="00265651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0CA25569" w14:textId="2B767C93" w:rsidR="00265651" w:rsidRPr="003D114E" w:rsidRDefault="00265651" w:rsidP="00805C4A">
            <w:pPr>
              <w:pStyle w:val="rechts"/>
            </w:pPr>
            <w:r>
              <w:t>telefoonnummer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35651" w14:textId="77777777" w:rsidR="00265651" w:rsidRPr="003D114E" w:rsidRDefault="00265651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D032B9A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DACAC67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45ED61E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4A052118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F837FDE" w14:textId="77777777" w:rsidR="00265651" w:rsidRPr="00CA4C88" w:rsidRDefault="00265651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2CD3A11" w14:textId="5982B9CE" w:rsidR="00265651" w:rsidRPr="003D114E" w:rsidRDefault="00265651" w:rsidP="00805C4A">
            <w:pPr>
              <w:pStyle w:val="rechts"/>
            </w:pPr>
            <w:r>
              <w:t>e-mailadres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996E2" w14:textId="77777777" w:rsidR="00265651" w:rsidRPr="003D114E" w:rsidRDefault="00265651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A5E4DD8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DD271E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8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53286F5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47F34949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CBB72DF" w14:textId="77777777" w:rsidR="00265651" w:rsidRPr="00CA4C88" w:rsidRDefault="00265651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E32D104" w14:textId="3954CC6A" w:rsidR="00265651" w:rsidRPr="003D114E" w:rsidRDefault="00265651" w:rsidP="00805C4A">
            <w:pPr>
              <w:pStyle w:val="rechts"/>
            </w:pPr>
            <w:r>
              <w:t>erkenningsnummer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977F9" w14:textId="77777777" w:rsidR="00265651" w:rsidRPr="003D114E" w:rsidRDefault="00265651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ACC4620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9AB1C15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8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4611F2D" w14:textId="77777777" w:rsidR="00265651" w:rsidRPr="003D114E" w:rsidRDefault="00265651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64CD4592" w14:textId="77777777" w:rsidTr="00C118DD">
        <w:trPr>
          <w:trHeight w:hRule="exact" w:val="113"/>
        </w:trPr>
        <w:tc>
          <w:tcPr>
            <w:tcW w:w="1034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41483FC" w14:textId="77777777" w:rsidR="004832CC" w:rsidRPr="003D114E" w:rsidRDefault="004832CC" w:rsidP="00805C4A">
            <w:pPr>
              <w:pStyle w:val="leeg"/>
            </w:pPr>
          </w:p>
        </w:tc>
      </w:tr>
      <w:tr w:rsidR="00C118DD" w:rsidRPr="003D114E" w14:paraId="3058870F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13A9E34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0D40A5B" w14:textId="77777777" w:rsidR="004832CC" w:rsidRPr="0031551C" w:rsidRDefault="004832CC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E1A40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961F73F" w14:textId="321E5B07" w:rsidR="004832CC" w:rsidRPr="003D114E" w:rsidRDefault="004832CC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3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E56F83C" w14:textId="77777777" w:rsidR="004832CC" w:rsidRPr="003D114E" w:rsidRDefault="004832CC" w:rsidP="00805C4A"/>
        </w:tc>
        <w:tc>
          <w:tcPr>
            <w:tcW w:w="3637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97E1985" w14:textId="23073604" w:rsidR="004832CC" w:rsidRPr="003D114E" w:rsidRDefault="004832CC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4</w:t>
            </w:r>
          </w:p>
        </w:tc>
      </w:tr>
      <w:tr w:rsidR="00C118DD" w:rsidRPr="003D114E" w14:paraId="571A809A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9050379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006336EA" w14:textId="77777777" w:rsidR="004832CC" w:rsidRPr="003D114E" w:rsidRDefault="004832CC" w:rsidP="00805C4A">
            <w:pPr>
              <w:pStyle w:val="rechts"/>
            </w:pPr>
            <w:r>
              <w:t>naam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E6F71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B464A5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29F09C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A47023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0B4F84D5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0A260A5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06267CB" w14:textId="77777777" w:rsidR="004832CC" w:rsidRPr="003D114E" w:rsidRDefault="004832CC" w:rsidP="00805C4A">
            <w:pPr>
              <w:pStyle w:val="rechts"/>
            </w:pPr>
            <w:r>
              <w:t>straat en 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4B186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28B2A83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FEAAC57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8E2941E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644272D9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3793043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2B3D3B28" w14:textId="77777777" w:rsidR="004832CC" w:rsidRPr="003D114E" w:rsidRDefault="004832CC" w:rsidP="00805C4A">
            <w:pPr>
              <w:pStyle w:val="rechts"/>
            </w:pPr>
            <w:r>
              <w:t>postnummer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32593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4957382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7D2CC6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12B8D02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118DD" w:rsidRPr="003D114E" w14:paraId="66CE1B6D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808ED27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97EAADD" w14:textId="77777777" w:rsidR="004832CC" w:rsidRPr="003D114E" w:rsidRDefault="004832CC" w:rsidP="00805C4A">
            <w:pPr>
              <w:pStyle w:val="rechts"/>
            </w:pPr>
            <w:r>
              <w:t>gemeente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DB4E0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AC0F859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045BA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A3CF00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832CC" w:rsidRPr="003D114E" w14:paraId="48BCC4DE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C6A792E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BB7AA8F" w14:textId="77777777" w:rsidR="004832CC" w:rsidRPr="003D114E" w:rsidRDefault="004832CC" w:rsidP="00805C4A">
            <w:pPr>
              <w:pStyle w:val="rechts"/>
            </w:pPr>
            <w:r>
              <w:t>telefoonnummer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7096A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ED0FCB3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27B4D06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F46AB8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3114C5B7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C915C33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2F8AF05D" w14:textId="77777777" w:rsidR="004832CC" w:rsidRPr="003D114E" w:rsidRDefault="004832CC" w:rsidP="00805C4A">
            <w:pPr>
              <w:pStyle w:val="rechts"/>
            </w:pPr>
            <w:r>
              <w:t>e-mailadres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3DF7A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1110DEE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6504FA8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8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20CD359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5E0AB09B" w14:textId="77777777" w:rsidTr="00EA6CE3">
        <w:trPr>
          <w:trHeight w:val="34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9CA99E5" w14:textId="77777777" w:rsidR="004832CC" w:rsidRPr="00CA4C88" w:rsidRDefault="004832CC" w:rsidP="00805C4A">
            <w:pPr>
              <w:pStyle w:val="leeg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7C7ED036" w14:textId="77777777" w:rsidR="004832CC" w:rsidRPr="003D114E" w:rsidRDefault="004832CC" w:rsidP="00805C4A">
            <w:pPr>
              <w:pStyle w:val="rechts"/>
            </w:pPr>
            <w:r>
              <w:t>erkenningsnummer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6A8A5" w14:textId="77777777" w:rsidR="004832CC" w:rsidRPr="003D114E" w:rsidRDefault="004832CC" w:rsidP="00805C4A"/>
        </w:tc>
        <w:tc>
          <w:tcPr>
            <w:tcW w:w="3683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28093B1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9AEA74C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638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C54D8B6" w14:textId="77777777" w:rsidR="004832CC" w:rsidRPr="003D114E" w:rsidRDefault="004832CC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C118DD" w:rsidRPr="003D114E" w14:paraId="229268FE" w14:textId="77777777" w:rsidTr="00EA6CE3">
        <w:trPr>
          <w:trHeight w:hRule="exact" w:val="113"/>
        </w:trPr>
        <w:tc>
          <w:tcPr>
            <w:tcW w:w="1034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7C178E" w14:textId="77777777" w:rsidR="00F94370" w:rsidRPr="003D114E" w:rsidRDefault="00F94370" w:rsidP="00805C4A">
            <w:pPr>
              <w:pStyle w:val="leeg"/>
            </w:pP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1"/>
        <w:gridCol w:w="2616"/>
        <w:gridCol w:w="11"/>
        <w:gridCol w:w="304"/>
        <w:gridCol w:w="1928"/>
        <w:gridCol w:w="298"/>
        <w:gridCol w:w="1944"/>
        <w:gridCol w:w="299"/>
        <w:gridCol w:w="2517"/>
      </w:tblGrid>
      <w:tr w:rsidR="007B4253" w:rsidRPr="004558C7" w14:paraId="138846F9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380C75B8" w14:textId="40836FE5" w:rsidR="008E1F98" w:rsidRPr="003D114E" w:rsidRDefault="008E1F98" w:rsidP="000C7DE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11</w:t>
            </w:r>
          </w:p>
        </w:tc>
        <w:tc>
          <w:tcPr>
            <w:tcW w:w="99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0CF82C" w14:textId="35F0B8A0" w:rsidR="008E1F98" w:rsidRPr="000065DF" w:rsidRDefault="008E1F98" w:rsidP="000C7DE4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Vul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  <w:spacing w:val="1"/>
              </w:rPr>
              <w:t>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persoonlijke gegevens</w:t>
            </w:r>
            <w:r w:rsidRPr="000065DF">
              <w:rPr>
                <w:b/>
                <w:color w:val="000000"/>
                <w:spacing w:val="2"/>
              </w:rPr>
              <w:t xml:space="preserve"> </w:t>
            </w:r>
            <w:r w:rsidRPr="000065DF">
              <w:rPr>
                <w:b/>
                <w:color w:val="000000"/>
              </w:rPr>
              <w:t>van</w:t>
            </w:r>
            <w:r w:rsidRPr="000065DF">
              <w:rPr>
                <w:b/>
                <w:color w:val="000000"/>
                <w:spacing w:val="1"/>
              </w:rPr>
              <w:t xml:space="preserve"> 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initiatiefnemer</w:t>
            </w:r>
            <w:r w:rsidRPr="000065DF">
              <w:rPr>
                <w:b/>
                <w:color w:val="000000"/>
                <w:spacing w:val="6"/>
              </w:rPr>
              <w:t xml:space="preserve"> </w:t>
            </w:r>
            <w:r w:rsidR="00F12266" w:rsidRPr="000065DF">
              <w:rPr>
                <w:b/>
                <w:color w:val="000000"/>
                <w:spacing w:val="-1"/>
              </w:rPr>
              <w:t>van</w:t>
            </w:r>
            <w:r w:rsidR="00F12266" w:rsidRPr="000065DF">
              <w:rPr>
                <w:b/>
                <w:color w:val="000000"/>
                <w:spacing w:val="1"/>
              </w:rPr>
              <w:t xml:space="preserve"> </w:t>
            </w:r>
            <w:r w:rsidR="00F12266" w:rsidRPr="000065DF">
              <w:rPr>
                <w:b/>
                <w:color w:val="000000"/>
              </w:rPr>
              <w:t>het centrum voor</w:t>
            </w:r>
            <w:r w:rsidR="00F12266" w:rsidRPr="000065DF">
              <w:rPr>
                <w:b/>
                <w:color w:val="000000"/>
                <w:spacing w:val="-1"/>
              </w:rPr>
              <w:t xml:space="preserve"> </w:t>
            </w:r>
            <w:r w:rsidR="00F12266" w:rsidRPr="000065DF">
              <w:rPr>
                <w:b/>
                <w:color w:val="000000"/>
              </w:rPr>
              <w:t>dagverzorging</w:t>
            </w:r>
            <w:r w:rsidR="00F12266" w:rsidRPr="000065DF">
              <w:rPr>
                <w:b/>
                <w:color w:val="000000"/>
                <w:spacing w:val="4"/>
              </w:rPr>
              <w:t xml:space="preserve"> </w:t>
            </w:r>
            <w:r w:rsidR="00F12266" w:rsidRPr="000065DF">
              <w:rPr>
                <w:b/>
                <w:color w:val="000000"/>
              </w:rPr>
              <w:t>in</w:t>
            </w:r>
            <w:r w:rsidR="00250D6D">
              <w:rPr>
                <w:b/>
                <w:color w:val="000000"/>
              </w:rPr>
              <w:t>.</w:t>
            </w:r>
          </w:p>
          <w:p w14:paraId="79999223" w14:textId="77777777" w:rsidR="008E1F98" w:rsidRPr="004558C7" w:rsidRDefault="008E1F98" w:rsidP="000C7DE4">
            <w:pPr>
              <w:widowControl w:val="0"/>
              <w:autoSpaceDE w:val="0"/>
              <w:autoSpaceDN w:val="0"/>
              <w:spacing w:line="243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Alle vestigingen moeten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uitgebaat worden door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dezelfde initiatiefnemer.</w:t>
            </w:r>
          </w:p>
        </w:tc>
      </w:tr>
      <w:tr w:rsidR="00265651" w:rsidRPr="003D114E" w14:paraId="3C589902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E17747A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C6B1A" w14:textId="77777777" w:rsidR="008E1F98" w:rsidRPr="003D114E" w:rsidRDefault="008E1F98" w:rsidP="000C7DE4">
            <w:pPr>
              <w:jc w:val="right"/>
            </w:pPr>
            <w:r>
              <w:t>juridisch statuut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14:paraId="670584CF" w14:textId="77777777" w:rsidR="008E1F98" w:rsidRPr="00A26786" w:rsidRDefault="008E1F98" w:rsidP="000C7DE4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9C4D429" w14:textId="77777777" w:rsidR="008E1F98" w:rsidRPr="003D114E" w:rsidRDefault="008E1F98" w:rsidP="000C7DE4">
            <w:r>
              <w:t>openbaar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</w:tcPr>
          <w:p w14:paraId="6F0C165D" w14:textId="77777777" w:rsidR="008E1F98" w:rsidRPr="00A26786" w:rsidRDefault="008E1F98" w:rsidP="000C7DE4">
            <w:pPr>
              <w:pStyle w:val="aankruishokje"/>
            </w:pPr>
            <w:r w:rsidRPr="00A26786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instrText xml:space="preserve"> FORMCHECKBOX </w:instrText>
            </w:r>
            <w:r w:rsidRPr="00A26786">
              <w:fldChar w:fldCharType="separate"/>
            </w:r>
            <w:r w:rsidRPr="00A26786">
              <w:fldChar w:fldCharType="end"/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DC2D616" w14:textId="77777777" w:rsidR="008E1F98" w:rsidRPr="003D114E" w:rsidRDefault="008E1F98" w:rsidP="000C7DE4">
            <w:r>
              <w:t>vzw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769BDDD5" w14:textId="77777777" w:rsidR="008E1F98" w:rsidRPr="00A26786" w:rsidRDefault="008E1F98" w:rsidP="000C7DE4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49A3E65" w14:textId="77777777" w:rsidR="008E1F98" w:rsidRPr="003D114E" w:rsidRDefault="008E1F98" w:rsidP="000C7DE4">
            <w:r>
              <w:t>privé</w:t>
            </w:r>
          </w:p>
        </w:tc>
      </w:tr>
      <w:tr w:rsidR="000C7DE4" w:rsidRPr="003D114E" w14:paraId="1A97FA6E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2DF2C648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D88DA" w14:textId="77777777" w:rsidR="008E1F98" w:rsidRPr="003D114E" w:rsidRDefault="008E1F98" w:rsidP="000C7DE4">
            <w:pPr>
              <w:jc w:val="right"/>
            </w:pPr>
            <w:r>
              <w:t>naam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D680515" w14:textId="77777777" w:rsidR="008E1F98" w:rsidRPr="003D114E" w:rsidRDefault="008E1F98" w:rsidP="000C7D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C7DE4" w:rsidRPr="003D114E" w14:paraId="79493781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536F14EB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255BC" w14:textId="77777777" w:rsidR="008E1F98" w:rsidRPr="003D114E" w:rsidRDefault="008E1F98" w:rsidP="000C7DE4">
            <w:pPr>
              <w:jc w:val="right"/>
            </w:pPr>
            <w:r>
              <w:t>straat en nummer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E1FE963" w14:textId="77777777" w:rsidR="008E1F98" w:rsidRPr="003D114E" w:rsidRDefault="008E1F98" w:rsidP="000C7D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C7DE4" w:rsidRPr="003D114E" w14:paraId="45AEE57E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8E34714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A7D72" w14:textId="77777777" w:rsidR="008E1F98" w:rsidRPr="003D114E" w:rsidRDefault="008E1F98" w:rsidP="000C7DE4">
            <w:pPr>
              <w:jc w:val="right"/>
            </w:pPr>
            <w:r>
              <w:t>postnummer en gemeente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31B3437" w14:textId="77777777" w:rsidR="008E1F98" w:rsidRPr="003D114E" w:rsidRDefault="008E1F98" w:rsidP="000C7D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C7DE4" w:rsidRPr="003D114E" w14:paraId="05F7AB9F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1A6DF80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92257" w14:textId="77777777" w:rsidR="008E1F98" w:rsidRPr="003D114E" w:rsidRDefault="008E1F98" w:rsidP="000C7DE4">
            <w:pPr>
              <w:jc w:val="right"/>
            </w:pPr>
            <w:r>
              <w:t>telefoonnummer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A075292" w14:textId="77777777" w:rsidR="008E1F98" w:rsidRPr="003D114E" w:rsidRDefault="008E1F98" w:rsidP="000C7D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C7DE4" w:rsidRPr="003D114E" w14:paraId="1D51433D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97F9A8D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8D801" w14:textId="77777777" w:rsidR="008E1F98" w:rsidRPr="003D114E" w:rsidRDefault="008E1F98" w:rsidP="000C7DE4">
            <w:pPr>
              <w:jc w:val="right"/>
            </w:pPr>
            <w:r>
              <w:t>e-mailadres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E6394D4" w14:textId="77777777" w:rsidR="008E1F98" w:rsidRPr="003D114E" w:rsidRDefault="008E1F98" w:rsidP="000C7D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C7DE4" w:rsidRPr="003D114E" w14:paraId="32491AC7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518D33CE" w14:textId="77777777" w:rsidR="008E1F98" w:rsidRPr="004C6E93" w:rsidRDefault="008E1F98" w:rsidP="000C7DE4">
            <w:pPr>
              <w:pStyle w:val="leeg"/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94BF7" w14:textId="77777777" w:rsidR="008E1F98" w:rsidRPr="003D114E" w:rsidRDefault="008E1F98" w:rsidP="000C7DE4">
            <w:pPr>
              <w:jc w:val="right"/>
            </w:pPr>
            <w:r>
              <w:t>website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CB40C4F" w14:textId="77777777" w:rsidR="008E1F98" w:rsidRPr="003D114E" w:rsidRDefault="008E1F98" w:rsidP="000C7D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1F98" w:rsidRPr="00FE3544" w14:paraId="24A9DE74" w14:textId="77777777" w:rsidTr="00EA6CE3">
        <w:trPr>
          <w:trHeight w:hRule="exact" w:val="113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95033C" w14:textId="77777777" w:rsidR="008E1F98" w:rsidRPr="00FE3544" w:rsidRDefault="008E1F98" w:rsidP="000C7DE4">
            <w:pPr>
              <w:pStyle w:val="leeg"/>
            </w:pPr>
          </w:p>
        </w:tc>
      </w:tr>
      <w:tr w:rsidR="007B4253" w:rsidRPr="00770BA5" w14:paraId="5BE390FC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23C7D0D3" w14:textId="55CD20ED" w:rsidR="008E1F98" w:rsidRPr="00770BA5" w:rsidRDefault="00F12266" w:rsidP="000C7DE4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9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3A2E979" w14:textId="77777777" w:rsidR="008E1F98" w:rsidRPr="00770BA5" w:rsidRDefault="008E1F98" w:rsidP="000C7DE4">
            <w:pPr>
              <w:pStyle w:val="Vraag"/>
              <w:rPr>
                <w:rFonts w:asciiTheme="minorHAnsi" w:hAnsiTheme="minorHAnsi" w:cstheme="minorHAnsi"/>
                <w:bCs/>
              </w:rPr>
            </w:pPr>
            <w:r w:rsidRPr="00770BA5">
              <w:rPr>
                <w:rFonts w:asciiTheme="minorHAnsi" w:hAnsiTheme="minorHAnsi" w:cstheme="minorHAnsi"/>
                <w:bCs/>
              </w:rPr>
              <w:t>Vul de gegevens van de contactpersoon voor deze aanvraag in.</w:t>
            </w:r>
          </w:p>
        </w:tc>
      </w:tr>
      <w:tr w:rsidR="000C7DE4" w:rsidRPr="00770BA5" w14:paraId="63CB2662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43DFF12" w14:textId="77777777" w:rsidR="008E1F98" w:rsidRPr="00770BA5" w:rsidRDefault="008E1F98" w:rsidP="000C7DE4">
            <w:pPr>
              <w:pStyle w:val="leeg"/>
              <w:rPr>
                <w:rFonts w:asciiTheme="minorHAnsi" w:hAnsiTheme="minorHAnsi" w:cstheme="minorHAnsi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96F221E" w14:textId="77777777" w:rsidR="008E1F98" w:rsidRPr="00770BA5" w:rsidRDefault="008E1F98" w:rsidP="000C7DE4">
            <w:pPr>
              <w:jc w:val="right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t>voor- en achternaam</w:t>
            </w:r>
          </w:p>
        </w:tc>
        <w:tc>
          <w:tcPr>
            <w:tcW w:w="7301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7CA4CD" w14:textId="77777777" w:rsidR="008E1F98" w:rsidRPr="00770BA5" w:rsidRDefault="008E1F98" w:rsidP="000C7DE4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C7DE4" w:rsidRPr="00770BA5" w14:paraId="4E399D61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38C7C9C" w14:textId="77777777" w:rsidR="008E1F98" w:rsidRPr="00770BA5" w:rsidRDefault="008E1F98" w:rsidP="000C7DE4">
            <w:pPr>
              <w:pStyle w:val="leeg"/>
              <w:rPr>
                <w:rFonts w:asciiTheme="minorHAnsi" w:hAnsiTheme="minorHAnsi" w:cstheme="minorHAnsi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F951B94" w14:textId="77777777" w:rsidR="008E1F98" w:rsidRPr="00770BA5" w:rsidRDefault="008E1F98" w:rsidP="000C7DE4">
            <w:pPr>
              <w:jc w:val="right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730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4FCB5D" w14:textId="77777777" w:rsidR="008E1F98" w:rsidRPr="00770BA5" w:rsidRDefault="008E1F98" w:rsidP="000C7DE4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265651" w:rsidRPr="00770BA5" w14:paraId="334E4289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13576FFA" w14:textId="77777777" w:rsidR="008E1F98" w:rsidRPr="00770BA5" w:rsidRDefault="008E1F98" w:rsidP="000C7DE4">
            <w:pPr>
              <w:pStyle w:val="leeg"/>
              <w:rPr>
                <w:rFonts w:asciiTheme="minorHAnsi" w:hAnsiTheme="minorHAnsi" w:cstheme="minorHAnsi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C6F8637" w14:textId="77777777" w:rsidR="008E1F98" w:rsidRPr="00770BA5" w:rsidRDefault="008E1F98" w:rsidP="000C7DE4">
            <w:pPr>
              <w:jc w:val="right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7301" w:type="dxa"/>
            <w:gridSpan w:val="7"/>
            <w:tcBorders>
              <w:top w:val="dotted" w:sz="4" w:space="0" w:color="auto"/>
              <w:left w:val="nil"/>
              <w:bottom w:val="dotted" w:sz="6" w:space="0" w:color="auto"/>
              <w:right w:val="nil"/>
            </w:tcBorders>
          </w:tcPr>
          <w:p w14:paraId="7D7CAEE3" w14:textId="77777777" w:rsidR="008E1F98" w:rsidRPr="00770BA5" w:rsidRDefault="008E1F98" w:rsidP="000C7DE4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C7DE4" w:rsidRPr="00FE3544" w14:paraId="7E4DE319" w14:textId="77777777" w:rsidTr="00805C4A">
        <w:trPr>
          <w:trHeight w:hRule="exact" w:val="113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938895" w14:textId="77777777" w:rsidR="000C7DE4" w:rsidRPr="00FE3544" w:rsidRDefault="000C7DE4" w:rsidP="00805C4A">
            <w:pPr>
              <w:pStyle w:val="leeg"/>
            </w:pPr>
          </w:p>
        </w:tc>
      </w:tr>
      <w:tr w:rsidR="007B4253" w:rsidRPr="00176233" w14:paraId="11BDC3C7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2AF8A41A" w14:textId="1A03EE63" w:rsidR="008E1F98" w:rsidRDefault="002B1ED2" w:rsidP="000C7DE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13</w:t>
            </w:r>
          </w:p>
        </w:tc>
        <w:tc>
          <w:tcPr>
            <w:tcW w:w="99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2B30BF" w14:textId="77777777" w:rsidR="002B1ED2" w:rsidRPr="000065DF" w:rsidRDefault="002B1ED2" w:rsidP="000C7DE4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Onder welk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erkenningsnummer</w:t>
            </w:r>
            <w:r w:rsidRPr="000065DF">
              <w:rPr>
                <w:b/>
                <w:color w:val="000000"/>
                <w:spacing w:val="6"/>
              </w:rPr>
              <w:t xml:space="preserve"> </w:t>
            </w:r>
            <w:r w:rsidRPr="000065DF">
              <w:rPr>
                <w:b/>
                <w:color w:val="000000"/>
                <w:spacing w:val="-1"/>
              </w:rPr>
              <w:t>wilt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u het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centrum</w:t>
            </w:r>
            <w:r w:rsidRPr="000065DF">
              <w:rPr>
                <w:b/>
                <w:color w:val="000000"/>
                <w:spacing w:val="-2"/>
              </w:rPr>
              <w:t xml:space="preserve"> </w:t>
            </w:r>
            <w:r w:rsidRPr="000065DF">
              <w:rPr>
                <w:b/>
                <w:color w:val="000000"/>
              </w:rPr>
              <w:t>voor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dagverzorging</w:t>
            </w:r>
            <w:r w:rsidRPr="000065DF">
              <w:rPr>
                <w:b/>
                <w:color w:val="000000"/>
                <w:spacing w:val="3"/>
              </w:rPr>
              <w:t xml:space="preserve"> </w:t>
            </w:r>
            <w:r w:rsidRPr="000065DF">
              <w:rPr>
                <w:b/>
                <w:color w:val="000000"/>
              </w:rPr>
              <w:t>laten erkennen?</w:t>
            </w:r>
          </w:p>
          <w:p w14:paraId="57F9C602" w14:textId="6330B57B" w:rsidR="002B1ED2" w:rsidRPr="00EF6626" w:rsidRDefault="002B1ED2" w:rsidP="000C7DE4">
            <w:pPr>
              <w:widowControl w:val="0"/>
              <w:autoSpaceDE w:val="0"/>
              <w:autoSpaceDN w:val="0"/>
              <w:spacing w:line="242" w:lineRule="exact"/>
              <w:rPr>
                <w:i/>
                <w:color w:val="auto"/>
              </w:rPr>
            </w:pPr>
            <w:r w:rsidRPr="00EF6626">
              <w:rPr>
                <w:i/>
                <w:color w:val="auto"/>
              </w:rPr>
              <w:t>Vul het erkenningsnummer</w:t>
            </w:r>
            <w:r w:rsidRPr="00EF6626">
              <w:rPr>
                <w:i/>
                <w:color w:val="auto"/>
                <w:spacing w:val="-2"/>
              </w:rPr>
              <w:t xml:space="preserve"> </w:t>
            </w:r>
            <w:r w:rsidRPr="00EF6626">
              <w:rPr>
                <w:i/>
                <w:color w:val="auto"/>
                <w:spacing w:val="3"/>
              </w:rPr>
              <w:t>in</w:t>
            </w:r>
            <w:r w:rsidRPr="00EF6626">
              <w:rPr>
                <w:i/>
                <w:color w:val="auto"/>
                <w:spacing w:val="-5"/>
              </w:rPr>
              <w:t xml:space="preserve"> </w:t>
            </w:r>
            <w:r w:rsidRPr="00EF6626">
              <w:rPr>
                <w:i/>
                <w:color w:val="auto"/>
              </w:rPr>
              <w:t xml:space="preserve">van </w:t>
            </w:r>
            <w:r w:rsidRPr="00EF6626">
              <w:rPr>
                <w:i/>
                <w:color w:val="auto"/>
                <w:spacing w:val="1"/>
              </w:rPr>
              <w:t>een</w:t>
            </w:r>
            <w:r w:rsidRPr="00EF6626">
              <w:rPr>
                <w:i/>
                <w:color w:val="auto"/>
                <w:spacing w:val="-1"/>
              </w:rPr>
              <w:t xml:space="preserve"> </w:t>
            </w:r>
            <w:r w:rsidRPr="00EF6626">
              <w:rPr>
                <w:i/>
                <w:color w:val="auto"/>
              </w:rPr>
              <w:t xml:space="preserve">van </w:t>
            </w:r>
            <w:r w:rsidRPr="00EF6626">
              <w:rPr>
                <w:i/>
                <w:color w:val="auto"/>
                <w:spacing w:val="-1"/>
              </w:rPr>
              <w:t>de</w:t>
            </w:r>
            <w:r w:rsidRPr="00EF6626">
              <w:rPr>
                <w:i/>
                <w:color w:val="auto"/>
                <w:spacing w:val="2"/>
              </w:rPr>
              <w:t xml:space="preserve"> </w:t>
            </w:r>
            <w:r w:rsidRPr="00EF6626">
              <w:rPr>
                <w:i/>
                <w:color w:val="auto"/>
              </w:rPr>
              <w:t xml:space="preserve">vestigingen </w:t>
            </w:r>
            <w:r w:rsidRPr="00EF6626">
              <w:rPr>
                <w:i/>
                <w:color w:val="auto"/>
                <w:spacing w:val="-1"/>
              </w:rPr>
              <w:t>van</w:t>
            </w:r>
            <w:r w:rsidRPr="00EF6626">
              <w:rPr>
                <w:i/>
                <w:color w:val="auto"/>
                <w:spacing w:val="1"/>
              </w:rPr>
              <w:t xml:space="preserve"> het</w:t>
            </w:r>
            <w:r w:rsidRPr="00EF6626">
              <w:rPr>
                <w:i/>
                <w:color w:val="auto"/>
                <w:spacing w:val="4"/>
              </w:rPr>
              <w:t xml:space="preserve"> </w:t>
            </w:r>
            <w:r w:rsidRPr="00EF6626">
              <w:rPr>
                <w:i/>
                <w:color w:val="auto"/>
              </w:rPr>
              <w:t>centrum voor</w:t>
            </w:r>
            <w:r w:rsidRPr="00EF6626">
              <w:rPr>
                <w:i/>
                <w:color w:val="auto"/>
                <w:spacing w:val="-2"/>
              </w:rPr>
              <w:t xml:space="preserve"> </w:t>
            </w:r>
            <w:r w:rsidRPr="00EF6626">
              <w:rPr>
                <w:i/>
                <w:color w:val="auto"/>
              </w:rPr>
              <w:t>dagverzorging</w:t>
            </w:r>
            <w:r w:rsidRPr="00EF6626">
              <w:rPr>
                <w:i/>
                <w:color w:val="auto"/>
                <w:spacing w:val="1"/>
              </w:rPr>
              <w:t xml:space="preserve"> </w:t>
            </w:r>
            <w:r w:rsidRPr="00EF6626">
              <w:rPr>
                <w:i/>
                <w:color w:val="auto"/>
              </w:rPr>
              <w:t xml:space="preserve">die u in vraag </w:t>
            </w:r>
            <w:r w:rsidR="00EF6626" w:rsidRPr="00EF6626">
              <w:rPr>
                <w:i/>
                <w:color w:val="auto"/>
              </w:rPr>
              <w:t>10</w:t>
            </w:r>
            <w:r w:rsidRPr="00EF6626">
              <w:rPr>
                <w:i/>
                <w:color w:val="auto"/>
              </w:rPr>
              <w:t xml:space="preserve"> </w:t>
            </w:r>
            <w:r w:rsidRPr="00EF6626">
              <w:rPr>
                <w:i/>
                <w:color w:val="auto"/>
                <w:spacing w:val="-1"/>
              </w:rPr>
              <w:t>hebt</w:t>
            </w:r>
          </w:p>
          <w:p w14:paraId="1FBC3158" w14:textId="704025F8" w:rsidR="008E1F98" w:rsidRPr="00BE0D71" w:rsidRDefault="002B1ED2" w:rsidP="000C7DE4">
            <w:pPr>
              <w:widowControl w:val="0"/>
              <w:autoSpaceDE w:val="0"/>
              <w:autoSpaceDN w:val="0"/>
              <w:spacing w:before="2" w:line="243" w:lineRule="exact"/>
              <w:rPr>
                <w:i/>
                <w:color w:val="000000"/>
              </w:rPr>
            </w:pPr>
            <w:r w:rsidRPr="00EF6626">
              <w:rPr>
                <w:i/>
                <w:color w:val="auto"/>
              </w:rPr>
              <w:t>vermeld.</w:t>
            </w:r>
          </w:p>
        </w:tc>
      </w:tr>
      <w:tr w:rsidR="000C7DE4" w:rsidRPr="00176233" w14:paraId="3804A0B5" w14:textId="77777777" w:rsidTr="000C7DE4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32406F3" w14:textId="77777777" w:rsidR="000011A1" w:rsidRDefault="000011A1" w:rsidP="000C7DE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917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2B8119" w14:textId="67C5EB44" w:rsidR="000011A1" w:rsidRPr="000065DF" w:rsidRDefault="00CE6EF8" w:rsidP="000C7DE4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770BA5">
              <w:rPr>
                <w:rFonts w:asciiTheme="minorHAnsi" w:hAnsiTheme="minorHAnsi" w:cstheme="minorHAnsi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70BA5">
              <w:rPr>
                <w:rFonts w:asciiTheme="minorHAnsi" w:hAnsiTheme="minorHAnsi" w:cstheme="minorHAnsi"/>
              </w:rPr>
              <w:instrText xml:space="preserve"> FORMTEXT </w:instrText>
            </w:r>
            <w:r w:rsidRPr="00770BA5">
              <w:rPr>
                <w:rFonts w:asciiTheme="minorHAnsi" w:hAnsiTheme="minorHAnsi" w:cstheme="minorHAnsi"/>
              </w:rPr>
            </w:r>
            <w:r w:rsidRPr="00770BA5">
              <w:rPr>
                <w:rFonts w:asciiTheme="minorHAnsi" w:hAnsiTheme="minorHAnsi" w:cstheme="minorHAnsi"/>
              </w:rPr>
              <w:fldChar w:fldCharType="separate"/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  <w:noProof/>
              </w:rPr>
              <w:t> </w:t>
            </w:r>
            <w:r w:rsidRPr="00770BA5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21C70022" w14:textId="77777777" w:rsidR="000C7DE4" w:rsidRPr="00EA6CE3" w:rsidRDefault="000C7DE4" w:rsidP="000C7DE4">
      <w:pPr>
        <w:rPr>
          <w:sz w:val="2"/>
          <w:szCs w:val="2"/>
        </w:rPr>
      </w:pPr>
    </w:p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8"/>
      </w:tblGrid>
      <w:tr w:rsidR="000C7DE4" w:rsidRPr="00FE3544" w14:paraId="5B59B86A" w14:textId="77777777" w:rsidTr="00805C4A">
        <w:trPr>
          <w:trHeight w:hRule="exact" w:val="113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A5CD3FE" w14:textId="77777777" w:rsidR="000C7DE4" w:rsidRPr="00FE3544" w:rsidRDefault="000C7DE4" w:rsidP="00805C4A">
            <w:pPr>
              <w:pStyle w:val="leeg"/>
            </w:pPr>
          </w:p>
        </w:tc>
      </w:tr>
    </w:tbl>
    <w:p w14:paraId="1311FADD" w14:textId="6EC61941" w:rsidR="00F62588" w:rsidRDefault="00F62588"/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3"/>
        <w:gridCol w:w="4535"/>
        <w:gridCol w:w="283"/>
        <w:gridCol w:w="4822"/>
      </w:tblGrid>
      <w:tr w:rsidR="008E1F98" w:rsidRPr="00176233" w14:paraId="07A0BF2E" w14:textId="77777777" w:rsidTr="00EF6626">
        <w:trPr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268C8B" w14:textId="0DA1CBBE" w:rsidR="008E1F98" w:rsidRDefault="00BE0D71" w:rsidP="009E4B70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14</w:t>
            </w:r>
          </w:p>
        </w:tc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BDEC9D" w14:textId="77777777" w:rsidR="00CD4724" w:rsidRPr="000065DF" w:rsidRDefault="00CD4724" w:rsidP="009E4B70">
            <w:pPr>
              <w:widowControl w:val="0"/>
              <w:autoSpaceDE w:val="0"/>
              <w:autoSpaceDN w:val="0"/>
              <w:spacing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Beschikt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een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  <w:spacing w:val="-1"/>
              </w:rPr>
              <w:t xml:space="preserve">vestiging </w:t>
            </w:r>
            <w:r w:rsidRPr="000065DF">
              <w:rPr>
                <w:b/>
                <w:color w:val="000000"/>
                <w:spacing w:val="1"/>
              </w:rPr>
              <w:t>waarvoor</w:t>
            </w:r>
            <w:r w:rsidRPr="000065DF">
              <w:rPr>
                <w:b/>
                <w:color w:val="000000"/>
              </w:rPr>
              <w:t xml:space="preserve"> u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erkenning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als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één</w:t>
            </w:r>
            <w:r w:rsidRPr="000065DF">
              <w:rPr>
                <w:b/>
                <w:color w:val="000000"/>
                <w:spacing w:val="6"/>
              </w:rPr>
              <w:t xml:space="preserve"> </w:t>
            </w:r>
            <w:r w:rsidRPr="000065DF">
              <w:rPr>
                <w:b/>
                <w:color w:val="000000"/>
              </w:rPr>
              <w:t xml:space="preserve">centrum </w:t>
            </w:r>
            <w:r w:rsidRPr="000065DF">
              <w:rPr>
                <w:b/>
                <w:color w:val="000000"/>
                <w:spacing w:val="-1"/>
              </w:rPr>
              <w:t>voor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dagverzorging</w:t>
            </w:r>
            <w:r w:rsidRPr="000065DF">
              <w:rPr>
                <w:b/>
                <w:color w:val="000000"/>
                <w:spacing w:val="3"/>
              </w:rPr>
              <w:t xml:space="preserve"> </w:t>
            </w:r>
            <w:r w:rsidRPr="000065DF">
              <w:rPr>
                <w:b/>
                <w:color w:val="000000"/>
              </w:rPr>
              <w:t>aanvraagt, ook over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een</w:t>
            </w:r>
          </w:p>
          <w:p w14:paraId="2AEAAAA1" w14:textId="4FFF2919" w:rsidR="008E1F98" w:rsidRPr="00CD4724" w:rsidRDefault="00CD4724" w:rsidP="009E4B70">
            <w:pPr>
              <w:widowControl w:val="0"/>
              <w:autoSpaceDE w:val="0"/>
              <w:autoSpaceDN w:val="0"/>
              <w:spacing w:before="2" w:line="243" w:lineRule="exact"/>
              <w:rPr>
                <w:b/>
                <w:color w:val="000000"/>
              </w:rPr>
            </w:pPr>
            <w:r w:rsidRPr="000065DF">
              <w:rPr>
                <w:b/>
                <w:color w:val="000000"/>
              </w:rPr>
              <w:t>bijkomende erkenning?</w:t>
            </w:r>
          </w:p>
        </w:tc>
      </w:tr>
      <w:tr w:rsidR="00CD4724" w:rsidRPr="00176233" w14:paraId="11F3B8C7" w14:textId="77777777" w:rsidTr="00EA6CE3">
        <w:trPr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ABAA8A" w14:textId="77777777" w:rsidR="00CD4724" w:rsidRDefault="00CD4724" w:rsidP="009E4B70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D608C4" w14:textId="2CB5B7A0" w:rsidR="00CD4724" w:rsidRPr="00EA6CE3" w:rsidRDefault="00CD4724" w:rsidP="00EA6CE3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A6CE3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CE3">
              <w:rPr>
                <w:sz w:val="18"/>
                <w:szCs w:val="18"/>
              </w:rPr>
              <w:instrText xml:space="preserve"> FORMCHECKBOX </w:instrText>
            </w:r>
            <w:r w:rsidRPr="00EA6CE3">
              <w:rPr>
                <w:sz w:val="18"/>
                <w:szCs w:val="18"/>
              </w:rPr>
            </w:r>
            <w:r w:rsidRPr="00EA6CE3">
              <w:rPr>
                <w:sz w:val="18"/>
                <w:szCs w:val="18"/>
              </w:rPr>
              <w:fldChar w:fldCharType="separate"/>
            </w:r>
            <w:r w:rsidRPr="00EA6CE3">
              <w:rPr>
                <w:sz w:val="18"/>
                <w:szCs w:val="18"/>
              </w:rPr>
              <w:fldChar w:fldCharType="end"/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4EBC082" w14:textId="26E3169C" w:rsidR="00CD4724" w:rsidRPr="00FE45EF" w:rsidRDefault="00CD4724" w:rsidP="009E4B70">
            <w:pPr>
              <w:spacing w:before="60" w:after="40"/>
              <w:rPr>
                <w:rFonts w:asciiTheme="minorHAnsi" w:hAnsiTheme="minorHAnsi" w:cstheme="minorHAnsi"/>
                <w:b/>
                <w:color w:val="auto"/>
              </w:rPr>
            </w:pPr>
            <w:r w:rsidRPr="00FE45EF">
              <w:rPr>
                <w:color w:val="auto"/>
              </w:rPr>
              <w:t xml:space="preserve">ja. </w:t>
            </w:r>
            <w:r w:rsidRPr="00FE45EF">
              <w:rPr>
                <w:i/>
                <w:color w:val="auto"/>
                <w:spacing w:val="-1"/>
              </w:rPr>
              <w:t>Ga</w:t>
            </w:r>
            <w:r w:rsidRPr="00FE45EF">
              <w:rPr>
                <w:i/>
                <w:color w:val="auto"/>
                <w:spacing w:val="1"/>
              </w:rPr>
              <w:t xml:space="preserve"> </w:t>
            </w:r>
            <w:r w:rsidRPr="00FE45EF">
              <w:rPr>
                <w:i/>
                <w:color w:val="auto"/>
              </w:rPr>
              <w:t>naar</w:t>
            </w:r>
            <w:r w:rsidRPr="00FE45EF">
              <w:rPr>
                <w:i/>
                <w:color w:val="auto"/>
                <w:spacing w:val="-2"/>
              </w:rPr>
              <w:t xml:space="preserve"> </w:t>
            </w:r>
            <w:r w:rsidRPr="00FE45EF">
              <w:rPr>
                <w:i/>
                <w:color w:val="auto"/>
              </w:rPr>
              <w:t>vraag</w:t>
            </w:r>
            <w:r w:rsidRPr="00FE45EF">
              <w:rPr>
                <w:i/>
                <w:color w:val="auto"/>
                <w:spacing w:val="2"/>
              </w:rPr>
              <w:t xml:space="preserve"> </w:t>
            </w:r>
            <w:r w:rsidRPr="00FE45EF">
              <w:rPr>
                <w:i/>
                <w:color w:val="auto"/>
                <w:spacing w:val="-1"/>
              </w:rPr>
              <w:t>1</w:t>
            </w:r>
            <w:r w:rsidR="00FE45EF" w:rsidRPr="00FE45EF">
              <w:rPr>
                <w:i/>
                <w:color w:val="auto"/>
                <w:spacing w:val="-1"/>
              </w:rPr>
              <w:t>5</w:t>
            </w:r>
            <w:r w:rsidRPr="00FE45EF">
              <w:rPr>
                <w:i/>
                <w:color w:val="auto"/>
                <w:spacing w:val="-1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399DFB" w14:textId="39111DE6" w:rsidR="00CD4724" w:rsidRPr="00EA6CE3" w:rsidRDefault="00CD4724" w:rsidP="00EA6CE3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EA6CE3">
              <w:rPr>
                <w:color w:val="auto"/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CE3">
              <w:rPr>
                <w:color w:val="auto"/>
                <w:sz w:val="18"/>
                <w:szCs w:val="18"/>
              </w:rPr>
              <w:instrText xml:space="preserve"> FORMCHECKBOX </w:instrText>
            </w:r>
            <w:r w:rsidRPr="00EA6CE3">
              <w:rPr>
                <w:color w:val="auto"/>
                <w:sz w:val="18"/>
                <w:szCs w:val="18"/>
              </w:rPr>
            </w:r>
            <w:r w:rsidRPr="00EA6CE3">
              <w:rPr>
                <w:color w:val="auto"/>
                <w:sz w:val="18"/>
                <w:szCs w:val="18"/>
              </w:rPr>
              <w:fldChar w:fldCharType="separate"/>
            </w:r>
            <w:r w:rsidRPr="00EA6CE3">
              <w:rPr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14:paraId="07BA524B" w14:textId="7019BAA6" w:rsidR="00CD4724" w:rsidRPr="00FE45EF" w:rsidRDefault="00CD4724" w:rsidP="009E4B70">
            <w:pPr>
              <w:spacing w:before="60" w:after="40"/>
              <w:rPr>
                <w:rFonts w:asciiTheme="minorHAnsi" w:hAnsiTheme="minorHAnsi" w:cstheme="minorHAnsi"/>
                <w:b/>
                <w:color w:val="auto"/>
              </w:rPr>
            </w:pPr>
            <w:r w:rsidRPr="00FE45EF">
              <w:rPr>
                <w:color w:val="auto"/>
                <w:spacing w:val="-1"/>
              </w:rPr>
              <w:t>nee.</w:t>
            </w:r>
            <w:r w:rsidRPr="00FE45EF">
              <w:rPr>
                <w:color w:val="auto"/>
                <w:spacing w:val="1"/>
              </w:rPr>
              <w:t xml:space="preserve"> </w:t>
            </w:r>
            <w:r w:rsidRPr="00FE45EF">
              <w:rPr>
                <w:i/>
                <w:color w:val="auto"/>
                <w:spacing w:val="-1"/>
              </w:rPr>
              <w:t>Ga</w:t>
            </w:r>
            <w:r w:rsidRPr="00FE45EF">
              <w:rPr>
                <w:i/>
                <w:color w:val="auto"/>
                <w:spacing w:val="1"/>
              </w:rPr>
              <w:t xml:space="preserve"> </w:t>
            </w:r>
            <w:r w:rsidRPr="00FE45EF">
              <w:rPr>
                <w:i/>
                <w:color w:val="auto"/>
              </w:rPr>
              <w:t>naar</w:t>
            </w:r>
            <w:r w:rsidRPr="00FE45EF">
              <w:rPr>
                <w:i/>
                <w:color w:val="auto"/>
                <w:spacing w:val="-2"/>
              </w:rPr>
              <w:t xml:space="preserve"> </w:t>
            </w:r>
            <w:r w:rsidRPr="00FE45EF">
              <w:rPr>
                <w:i/>
                <w:color w:val="auto"/>
              </w:rPr>
              <w:t>vraag</w:t>
            </w:r>
            <w:r w:rsidRPr="00FE45EF">
              <w:rPr>
                <w:i/>
                <w:color w:val="auto"/>
                <w:spacing w:val="2"/>
              </w:rPr>
              <w:t xml:space="preserve"> </w:t>
            </w:r>
            <w:r w:rsidRPr="00FE45EF">
              <w:rPr>
                <w:i/>
                <w:color w:val="auto"/>
              </w:rPr>
              <w:t>1</w:t>
            </w:r>
            <w:r w:rsidR="00FE45EF" w:rsidRPr="00FE45EF">
              <w:rPr>
                <w:i/>
                <w:color w:val="auto"/>
              </w:rPr>
              <w:t>6</w:t>
            </w:r>
            <w:r w:rsidRPr="00FE45EF">
              <w:rPr>
                <w:i/>
                <w:color w:val="auto"/>
              </w:rPr>
              <w:t>.</w:t>
            </w:r>
          </w:p>
        </w:tc>
      </w:tr>
    </w:tbl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1"/>
        <w:gridCol w:w="2336"/>
        <w:gridCol w:w="153"/>
        <w:gridCol w:w="3734"/>
        <w:gridCol w:w="144"/>
        <w:gridCol w:w="3550"/>
      </w:tblGrid>
      <w:tr w:rsidR="004A7BB5" w:rsidRPr="003D114E" w14:paraId="1D452C1D" w14:textId="77777777" w:rsidTr="00EA6CE3">
        <w:trPr>
          <w:trHeight w:hRule="exact" w:val="113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7BDFCB" w14:textId="77777777" w:rsidR="004A7BB5" w:rsidRPr="003D114E" w:rsidRDefault="004A7BB5" w:rsidP="00805C4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4A7BB5" w:rsidRPr="003D114E" w14:paraId="4F6977DF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1BA2550" w14:textId="45331622" w:rsidR="004A7BB5" w:rsidRPr="003D114E" w:rsidRDefault="004A7BB5" w:rsidP="00805C4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15</w:t>
            </w:r>
          </w:p>
        </w:tc>
        <w:tc>
          <w:tcPr>
            <w:tcW w:w="99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7CD057" w14:textId="4517CDE2" w:rsidR="004A7BB5" w:rsidRDefault="004A7BB5" w:rsidP="004A7BB5">
            <w:pPr>
              <w:widowControl w:val="0"/>
              <w:autoSpaceDE w:val="0"/>
              <w:autoSpaceDN w:val="0"/>
              <w:spacing w:line="244" w:lineRule="exact"/>
              <w:rPr>
                <w:b/>
                <w:color w:val="000000"/>
              </w:rPr>
            </w:pPr>
            <w:r w:rsidRPr="00EA6CE3">
              <w:rPr>
                <w:b/>
                <w:bCs/>
              </w:rPr>
              <w:t xml:space="preserve">Vul </w:t>
            </w:r>
            <w:r w:rsidRPr="000065DF">
              <w:rPr>
                <w:b/>
                <w:color w:val="000000"/>
                <w:spacing w:val="1"/>
              </w:rPr>
              <w:t>de</w:t>
            </w:r>
            <w:r w:rsidRPr="000065DF">
              <w:rPr>
                <w:b/>
                <w:color w:val="000000"/>
              </w:rPr>
              <w:t xml:space="preserve"> naam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  <w:spacing w:val="-1"/>
              </w:rPr>
              <w:t>in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van</w:t>
            </w:r>
            <w:r w:rsidRPr="000065DF">
              <w:rPr>
                <w:b/>
                <w:color w:val="000000"/>
                <w:spacing w:val="1"/>
              </w:rPr>
              <w:t xml:space="preserve"> de</w:t>
            </w:r>
            <w:r w:rsidRPr="000065DF">
              <w:rPr>
                <w:b/>
                <w:color w:val="000000"/>
                <w:spacing w:val="-1"/>
              </w:rPr>
              <w:t xml:space="preserve"> </w:t>
            </w:r>
            <w:r w:rsidRPr="000065DF">
              <w:rPr>
                <w:b/>
                <w:color w:val="000000"/>
              </w:rPr>
              <w:t>vestigingen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>die uitgebaat</w:t>
            </w:r>
            <w:r w:rsidRPr="000065DF">
              <w:rPr>
                <w:b/>
                <w:color w:val="000000"/>
                <w:spacing w:val="1"/>
              </w:rPr>
              <w:t xml:space="preserve"> </w:t>
            </w:r>
            <w:r w:rsidRPr="000065DF">
              <w:rPr>
                <w:b/>
                <w:color w:val="000000"/>
              </w:rPr>
              <w:t xml:space="preserve">worden </w:t>
            </w:r>
            <w:r w:rsidRPr="000065DF">
              <w:rPr>
                <w:b/>
                <w:color w:val="000000"/>
                <w:spacing w:val="-2"/>
              </w:rPr>
              <w:t>als</w:t>
            </w:r>
            <w:r w:rsidRPr="000065DF">
              <w:rPr>
                <w:b/>
                <w:color w:val="000000"/>
                <w:spacing w:val="6"/>
              </w:rPr>
              <w:t xml:space="preserve"> </w:t>
            </w:r>
            <w:r w:rsidRPr="000065DF">
              <w:rPr>
                <w:b/>
                <w:color w:val="000000"/>
                <w:u w:val="single"/>
              </w:rPr>
              <w:t xml:space="preserve">centrum </w:t>
            </w:r>
            <w:r w:rsidRPr="000065DF">
              <w:rPr>
                <w:b/>
                <w:color w:val="000000"/>
                <w:spacing w:val="-1"/>
                <w:u w:val="single"/>
              </w:rPr>
              <w:t>voor</w:t>
            </w:r>
            <w:r w:rsidRPr="000065DF">
              <w:rPr>
                <w:b/>
                <w:color w:val="000000"/>
                <w:spacing w:val="1"/>
                <w:u w:val="single"/>
              </w:rPr>
              <w:t xml:space="preserve"> </w:t>
            </w:r>
            <w:r w:rsidRPr="000065DF">
              <w:rPr>
                <w:b/>
                <w:color w:val="000000"/>
                <w:u w:val="single"/>
              </w:rPr>
              <w:t>dagverzorging</w:t>
            </w:r>
            <w:r w:rsidRPr="000065DF">
              <w:rPr>
                <w:b/>
                <w:color w:val="000000"/>
                <w:spacing w:val="3"/>
                <w:u w:val="single"/>
              </w:rPr>
              <w:t xml:space="preserve"> </w:t>
            </w:r>
            <w:r w:rsidRPr="000065DF">
              <w:rPr>
                <w:b/>
                <w:color w:val="000000"/>
                <w:u w:val="single"/>
              </w:rPr>
              <w:t>met een bijkomende</w:t>
            </w:r>
            <w:r>
              <w:rPr>
                <w:b/>
                <w:color w:val="000000"/>
                <w:u w:val="single"/>
              </w:rPr>
              <w:t xml:space="preserve"> </w:t>
            </w:r>
            <w:r w:rsidRPr="000065DF">
              <w:rPr>
                <w:b/>
                <w:color w:val="000000"/>
                <w:u w:val="single"/>
              </w:rPr>
              <w:t>erkenning</w:t>
            </w:r>
            <w:r w:rsidRPr="000065DF">
              <w:rPr>
                <w:b/>
                <w:color w:val="000000"/>
              </w:rPr>
              <w:t>.</w:t>
            </w:r>
          </w:p>
          <w:p w14:paraId="2B514C1C" w14:textId="2801324E" w:rsidR="004A7BB5" w:rsidRPr="000065DF" w:rsidRDefault="004A7BB5" w:rsidP="004A7BB5">
            <w:pPr>
              <w:widowControl w:val="0"/>
              <w:autoSpaceDE w:val="0"/>
              <w:autoSpaceDN w:val="0"/>
              <w:spacing w:line="243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Als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 w:rsidRPr="000065DF">
              <w:rPr>
                <w:i/>
                <w:color w:val="000000"/>
              </w:rPr>
              <w:t>in</w:t>
            </w:r>
            <w:r w:rsidRPr="000065DF">
              <w:rPr>
                <w:i/>
                <w:color w:val="000000"/>
                <w:spacing w:val="2"/>
              </w:rPr>
              <w:t xml:space="preserve"> </w:t>
            </w:r>
            <w:r w:rsidRPr="000065DF">
              <w:rPr>
                <w:i/>
                <w:color w:val="000000"/>
              </w:rPr>
              <w:t>minstens</w:t>
            </w:r>
            <w:r w:rsidRPr="000065DF">
              <w:rPr>
                <w:i/>
                <w:color w:val="000000"/>
                <w:spacing w:val="-1"/>
              </w:rPr>
              <w:t xml:space="preserve"> </w:t>
            </w:r>
            <w:r>
              <w:rPr>
                <w:i/>
                <w:color w:val="000000"/>
              </w:rPr>
              <w:t>twee</w:t>
            </w:r>
            <w:r w:rsidRPr="000065DF">
              <w:rPr>
                <w:i/>
                <w:color w:val="000000"/>
              </w:rPr>
              <w:t xml:space="preserve"> van</w:t>
            </w:r>
            <w:r w:rsidRPr="000065DF">
              <w:rPr>
                <w:i/>
                <w:color w:val="000000"/>
                <w:spacing w:val="2"/>
              </w:rPr>
              <w:t xml:space="preserve"> </w:t>
            </w:r>
            <w:r w:rsidRPr="000065DF">
              <w:rPr>
                <w:i/>
                <w:color w:val="000000"/>
              </w:rPr>
              <w:t>de vestigingen die 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 xml:space="preserve">één </w:t>
            </w:r>
            <w:r w:rsidRPr="000065DF">
              <w:rPr>
                <w:i/>
                <w:color w:val="000000"/>
              </w:rPr>
              <w:t>centrum voor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dagverzorging</w:t>
            </w:r>
            <w:r w:rsidRPr="000065DF">
              <w:rPr>
                <w:i/>
                <w:color w:val="000000"/>
                <w:spacing w:val="4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worden erkend, </w:t>
            </w:r>
            <w:r w:rsidRPr="000065DF">
              <w:rPr>
                <w:i/>
                <w:color w:val="000000"/>
                <w:spacing w:val="1"/>
              </w:rPr>
              <w:t xml:space="preserve">ook </w:t>
            </w:r>
            <w:r w:rsidRPr="000065DF">
              <w:rPr>
                <w:i/>
                <w:color w:val="000000"/>
              </w:rPr>
              <w:t>een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centrum voor</w:t>
            </w:r>
          </w:p>
          <w:p w14:paraId="68E191FB" w14:textId="77777777" w:rsidR="004A7BB5" w:rsidRPr="000065DF" w:rsidRDefault="004A7BB5" w:rsidP="004A7BB5">
            <w:pPr>
              <w:widowControl w:val="0"/>
              <w:autoSpaceDE w:val="0"/>
              <w:autoSpaceDN w:val="0"/>
              <w:spacing w:before="2" w:line="243" w:lineRule="exact"/>
              <w:rPr>
                <w:i/>
                <w:color w:val="000000"/>
              </w:rPr>
            </w:pPr>
            <w:r w:rsidRPr="000065DF">
              <w:rPr>
                <w:i/>
                <w:color w:val="000000"/>
              </w:rPr>
              <w:t>dagverzorging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met een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bijkomende erkenning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wordt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uitgebaat,</w:t>
            </w:r>
            <w:r w:rsidRPr="000065DF">
              <w:rPr>
                <w:i/>
                <w:color w:val="000000"/>
                <w:spacing w:val="9"/>
              </w:rPr>
              <w:t xml:space="preserve"> </w:t>
            </w:r>
            <w:r w:rsidRPr="000065DF">
              <w:rPr>
                <w:i/>
                <w:color w:val="000000"/>
              </w:rPr>
              <w:t xml:space="preserve">worden </w:t>
            </w:r>
            <w:r w:rsidRPr="000065DF">
              <w:rPr>
                <w:i/>
                <w:color w:val="000000"/>
                <w:spacing w:val="1"/>
              </w:rPr>
              <w:t>die</w:t>
            </w:r>
            <w:r w:rsidRPr="000065DF">
              <w:rPr>
                <w:i/>
                <w:color w:val="000000"/>
              </w:rPr>
              <w:t xml:space="preserve"> centra</w:t>
            </w:r>
            <w:r w:rsidRPr="000065DF">
              <w:rPr>
                <w:i/>
                <w:color w:val="000000"/>
                <w:spacing w:val="1"/>
              </w:rPr>
              <w:t xml:space="preserve"> </w:t>
            </w:r>
            <w:r w:rsidRPr="000065DF">
              <w:rPr>
                <w:i/>
                <w:color w:val="000000"/>
              </w:rPr>
              <w:t>van rechtswege erkend als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  <w:spacing w:val="1"/>
              </w:rPr>
              <w:t>één</w:t>
            </w:r>
          </w:p>
          <w:p w14:paraId="7D1951F1" w14:textId="30AA32C9" w:rsidR="004A7BB5" w:rsidRPr="00805C4A" w:rsidRDefault="004A7BB5" w:rsidP="004A7BB5">
            <w:pPr>
              <w:widowControl w:val="0"/>
              <w:autoSpaceDE w:val="0"/>
              <w:autoSpaceDN w:val="0"/>
              <w:spacing w:line="242" w:lineRule="exact"/>
              <w:rPr>
                <w:rStyle w:val="Zwaar"/>
                <w:b w:val="0"/>
                <w:bCs w:val="0"/>
                <w:i/>
                <w:color w:val="000000"/>
                <w:spacing w:val="2"/>
              </w:rPr>
            </w:pPr>
            <w:r w:rsidRPr="000065DF">
              <w:rPr>
                <w:i/>
                <w:color w:val="000000"/>
              </w:rPr>
              <w:t>centrum voor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dagverzorging</w:t>
            </w:r>
            <w:r w:rsidRPr="000065DF">
              <w:rPr>
                <w:i/>
                <w:color w:val="000000"/>
                <w:spacing w:val="2"/>
              </w:rPr>
              <w:t xml:space="preserve"> </w:t>
            </w:r>
            <w:r w:rsidRPr="000065DF">
              <w:rPr>
                <w:i/>
                <w:color w:val="000000"/>
              </w:rPr>
              <w:t>met een bijkomende</w:t>
            </w:r>
            <w:r w:rsidRPr="000065DF">
              <w:rPr>
                <w:i/>
                <w:color w:val="000000"/>
                <w:spacing w:val="-2"/>
              </w:rPr>
              <w:t xml:space="preserve"> </w:t>
            </w:r>
            <w:r w:rsidRPr="000065DF">
              <w:rPr>
                <w:i/>
                <w:color w:val="000000"/>
              </w:rPr>
              <w:t>erkenning.</w:t>
            </w:r>
          </w:p>
        </w:tc>
      </w:tr>
      <w:tr w:rsidR="00193620" w:rsidRPr="003D114E" w14:paraId="319294E5" w14:textId="77777777" w:rsidTr="00EA6CE3">
        <w:trPr>
          <w:trHeight w:hRule="exact" w:val="113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DE3029" w14:textId="77777777" w:rsidR="004A7BB5" w:rsidRPr="003D114E" w:rsidRDefault="004A7BB5" w:rsidP="00805C4A">
            <w:pPr>
              <w:pStyle w:val="leeg"/>
            </w:pPr>
          </w:p>
        </w:tc>
      </w:tr>
      <w:tr w:rsidR="00317F6A" w:rsidRPr="003D114E" w14:paraId="47CCFF67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61C20A0" w14:textId="77777777" w:rsidR="004A7BB5" w:rsidRPr="00CA4C88" w:rsidRDefault="004A7BB5" w:rsidP="00805C4A">
            <w:pPr>
              <w:pStyle w:val="leeg"/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14:paraId="301C8114" w14:textId="77777777" w:rsidR="004A7BB5" w:rsidRPr="0031551C" w:rsidRDefault="004A7BB5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</w:tcPr>
          <w:p w14:paraId="5090A5EB" w14:textId="77777777" w:rsidR="004A7BB5" w:rsidRPr="003D114E" w:rsidRDefault="004A7BB5" w:rsidP="00805C4A"/>
        </w:tc>
        <w:tc>
          <w:tcPr>
            <w:tcW w:w="373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83A176A" w14:textId="77777777" w:rsidR="004A7BB5" w:rsidRPr="003D114E" w:rsidRDefault="004A7BB5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1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47A11EB1" w14:textId="77777777" w:rsidR="004A7BB5" w:rsidRPr="003D114E" w:rsidRDefault="004A7BB5" w:rsidP="00805C4A"/>
        </w:tc>
        <w:tc>
          <w:tcPr>
            <w:tcW w:w="355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B233655" w14:textId="77777777" w:rsidR="004A7BB5" w:rsidRPr="003D114E" w:rsidRDefault="004A7BB5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2</w:t>
            </w:r>
          </w:p>
        </w:tc>
      </w:tr>
      <w:tr w:rsidR="00317F6A" w:rsidRPr="003D114E" w14:paraId="798C23ED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421EC36" w14:textId="77777777" w:rsidR="004A7BB5" w:rsidRPr="00CA4C88" w:rsidRDefault="004A7BB5" w:rsidP="00805C4A">
            <w:pPr>
              <w:pStyle w:val="leeg"/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14:paraId="646F9F85" w14:textId="77777777" w:rsidR="004A7BB5" w:rsidRPr="003D114E" w:rsidRDefault="004A7BB5" w:rsidP="00805C4A">
            <w:pPr>
              <w:pStyle w:val="rechts"/>
            </w:pPr>
            <w:r>
              <w:t>naam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</w:tcPr>
          <w:p w14:paraId="29478B3B" w14:textId="77777777" w:rsidR="004A7BB5" w:rsidRPr="003D114E" w:rsidRDefault="004A7BB5" w:rsidP="00805C4A"/>
        </w:tc>
        <w:tc>
          <w:tcPr>
            <w:tcW w:w="373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8B52F13" w14:textId="77777777" w:rsidR="004A7BB5" w:rsidRPr="003D114E" w:rsidRDefault="004A7BB5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19DBC12C" w14:textId="77777777" w:rsidR="004A7BB5" w:rsidRPr="003D114E" w:rsidRDefault="004A7BB5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550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E8E8396" w14:textId="77777777" w:rsidR="004A7BB5" w:rsidRPr="003D114E" w:rsidRDefault="004A7BB5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317F6A" w:rsidRPr="003D114E" w14:paraId="32FAB607" w14:textId="77777777" w:rsidTr="00EA6CE3">
        <w:trPr>
          <w:trHeight w:hRule="exact" w:val="113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51078B" w14:textId="77777777" w:rsidR="004A7BB5" w:rsidRPr="003D114E" w:rsidRDefault="004A7BB5" w:rsidP="00805C4A">
            <w:pPr>
              <w:pStyle w:val="leeg"/>
            </w:pPr>
          </w:p>
        </w:tc>
      </w:tr>
      <w:tr w:rsidR="004A7BB5" w:rsidRPr="003D114E" w14:paraId="120DCFEF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F99F6E8" w14:textId="77777777" w:rsidR="004A7BB5" w:rsidRPr="00CA4C88" w:rsidRDefault="004A7BB5" w:rsidP="00805C4A">
            <w:pPr>
              <w:pStyle w:val="leeg"/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14:paraId="20A1DD67" w14:textId="77777777" w:rsidR="004A7BB5" w:rsidRPr="0031551C" w:rsidRDefault="004A7BB5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</w:tcPr>
          <w:p w14:paraId="7CB777F4" w14:textId="77777777" w:rsidR="004A7BB5" w:rsidRPr="003D114E" w:rsidRDefault="004A7BB5" w:rsidP="00805C4A"/>
        </w:tc>
        <w:tc>
          <w:tcPr>
            <w:tcW w:w="373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581CD0B" w14:textId="77777777" w:rsidR="004A7BB5" w:rsidRPr="003D114E" w:rsidRDefault="004A7BB5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7FA3ED25" w14:textId="77777777" w:rsidR="004A7BB5" w:rsidRPr="003D114E" w:rsidRDefault="004A7BB5" w:rsidP="00805C4A"/>
        </w:tc>
        <w:tc>
          <w:tcPr>
            <w:tcW w:w="355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ECD8F97" w14:textId="77777777" w:rsidR="004A7BB5" w:rsidRPr="003D114E" w:rsidRDefault="004A7BB5" w:rsidP="00805C4A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vestiging 4</w:t>
            </w:r>
          </w:p>
        </w:tc>
      </w:tr>
      <w:tr w:rsidR="004A7BB5" w:rsidRPr="003D114E" w14:paraId="47B121D5" w14:textId="77777777" w:rsidTr="00EA6CE3">
        <w:trPr>
          <w:trHeight w:val="34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CAF27E5" w14:textId="77777777" w:rsidR="004A7BB5" w:rsidRPr="00CA4C88" w:rsidRDefault="004A7BB5" w:rsidP="00805C4A">
            <w:pPr>
              <w:pStyle w:val="leeg"/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14:paraId="369A25A1" w14:textId="77777777" w:rsidR="004A7BB5" w:rsidRPr="003D114E" w:rsidRDefault="004A7BB5" w:rsidP="00805C4A">
            <w:pPr>
              <w:pStyle w:val="rechts"/>
            </w:pPr>
            <w:r>
              <w:t>naam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</w:tcPr>
          <w:p w14:paraId="52A2561F" w14:textId="77777777" w:rsidR="004A7BB5" w:rsidRPr="003D114E" w:rsidRDefault="004A7BB5" w:rsidP="00805C4A"/>
        </w:tc>
        <w:tc>
          <w:tcPr>
            <w:tcW w:w="373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8CECBCA" w14:textId="77777777" w:rsidR="004A7BB5" w:rsidRPr="003D114E" w:rsidRDefault="004A7BB5" w:rsidP="00805C4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706CC6C4" w14:textId="77777777" w:rsidR="004A7BB5" w:rsidRPr="003D114E" w:rsidRDefault="004A7BB5" w:rsidP="00805C4A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550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8124ADC" w14:textId="77777777" w:rsidR="004A7BB5" w:rsidRPr="003D114E" w:rsidRDefault="004A7BB5" w:rsidP="00805C4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</w:tbl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8"/>
      </w:tblGrid>
      <w:tr w:rsidR="00264108" w:rsidRPr="003D114E" w14:paraId="73BE9D3E" w14:textId="77777777" w:rsidTr="00805C4A">
        <w:trPr>
          <w:trHeight w:hRule="exact" w:val="340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475515A" w14:textId="77777777" w:rsidR="00264108" w:rsidRPr="003D114E" w:rsidRDefault="00264108" w:rsidP="00805C4A">
            <w:pPr>
              <w:pStyle w:val="leeg"/>
            </w:pPr>
          </w:p>
        </w:tc>
      </w:tr>
    </w:tbl>
    <w:p w14:paraId="68B62A0E" w14:textId="77777777" w:rsidR="00264108" w:rsidRPr="00264108" w:rsidRDefault="00264108">
      <w:pPr>
        <w:rPr>
          <w:sz w:val="2"/>
          <w:szCs w:val="2"/>
        </w:rPr>
      </w:pPr>
    </w:p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2"/>
        <w:gridCol w:w="412"/>
        <w:gridCol w:w="9494"/>
      </w:tblGrid>
      <w:tr w:rsidR="00DD633E" w:rsidRPr="003D114E" w14:paraId="1F24C2AD" w14:textId="77777777" w:rsidTr="00EA6CE3">
        <w:trPr>
          <w:trHeight w:hRule="exact" w:val="397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0F29A623" w14:textId="3D2DD06C" w:rsidR="00DD633E" w:rsidRPr="003D114E" w:rsidRDefault="00DD633E" w:rsidP="00C063AA">
            <w:pPr>
              <w:pStyle w:val="leeg"/>
            </w:pPr>
          </w:p>
        </w:tc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4BD756AB" w14:textId="17D5DA1B" w:rsidR="00DD633E" w:rsidRPr="003D114E" w:rsidRDefault="00DD633E" w:rsidP="00C063AA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Bij te voegen bewijsstukken</w:t>
            </w:r>
          </w:p>
        </w:tc>
      </w:tr>
      <w:tr w:rsidR="00116A5B" w:rsidRPr="00FE3544" w14:paraId="4C762141" w14:textId="77777777" w:rsidTr="00EA6CE3">
        <w:trPr>
          <w:trHeight w:hRule="exact" w:val="113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DC31FA" w14:textId="77777777" w:rsidR="00116A5B" w:rsidRPr="00FE3544" w:rsidRDefault="00116A5B" w:rsidP="00C063AA">
            <w:pPr>
              <w:pStyle w:val="leeg"/>
            </w:pPr>
          </w:p>
        </w:tc>
      </w:tr>
      <w:tr w:rsidR="00DD633E" w:rsidRPr="003D114E" w14:paraId="5E974AC8" w14:textId="77777777" w:rsidTr="00EA6CE3">
        <w:trPr>
          <w:trHeight w:val="34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63E400DD" w14:textId="323AEA02" w:rsidR="00DD633E" w:rsidRPr="003D114E" w:rsidRDefault="00CC7F33" w:rsidP="00C063A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DD633E">
              <w:t>6</w:t>
            </w:r>
          </w:p>
        </w:tc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66CC4" w14:textId="598AE334" w:rsidR="00DD633E" w:rsidRPr="006F3AD2" w:rsidRDefault="00CC7F33" w:rsidP="00C063AA">
            <w:pPr>
              <w:pStyle w:val="Aanwijzing"/>
              <w:ind w:left="0"/>
              <w:rPr>
                <w:rStyle w:val="Zwaar"/>
                <w:b w:val="0"/>
                <w:bCs/>
                <w:i w:val="0"/>
                <w:iCs/>
              </w:rPr>
            </w:pPr>
            <w:r>
              <w:rPr>
                <w:b/>
                <w:bCs w:val="0"/>
                <w:i w:val="0"/>
                <w:iCs/>
              </w:rPr>
              <w:t>V</w:t>
            </w:r>
            <w:r w:rsidR="00DD633E" w:rsidRPr="006F3AD2">
              <w:rPr>
                <w:b/>
                <w:bCs w:val="0"/>
                <w:i w:val="0"/>
                <w:iCs/>
              </w:rPr>
              <w:t>oeg de volgende bewijsstukken bij dit formulier</w:t>
            </w:r>
            <w:r w:rsidR="00DD633E">
              <w:rPr>
                <w:b/>
                <w:bCs w:val="0"/>
                <w:i w:val="0"/>
                <w:iCs/>
              </w:rPr>
              <w:t xml:space="preserve"> en vink ze af in de onderstaande lijst.</w:t>
            </w:r>
            <w:r w:rsidR="009B36B2">
              <w:rPr>
                <w:b/>
                <w:bCs w:val="0"/>
                <w:i w:val="0"/>
                <w:iCs/>
              </w:rPr>
              <w:t xml:space="preserve"> </w:t>
            </w:r>
          </w:p>
        </w:tc>
      </w:tr>
      <w:tr w:rsidR="006D4DCD" w:rsidRPr="003D114E" w14:paraId="102A6B6C" w14:textId="77777777" w:rsidTr="00EA6CE3">
        <w:trPr>
          <w:trHeight w:val="34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3C98C987" w14:textId="77777777" w:rsidR="006D4DCD" w:rsidRPr="00463023" w:rsidRDefault="006D4DCD" w:rsidP="00C063AA">
            <w:pPr>
              <w:pStyle w:val="leeg"/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14:paraId="4C7806A0" w14:textId="2821D97D" w:rsidR="006D4DCD" w:rsidRPr="001D4C9A" w:rsidRDefault="006D4DCD" w:rsidP="00C063AA">
            <w:pPr>
              <w:pStyle w:val="aankruishokje"/>
            </w:pPr>
            <w: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</w:tcPr>
          <w:p w14:paraId="37585EE8" w14:textId="77777777" w:rsidR="00C57F79" w:rsidRPr="000065DF" w:rsidRDefault="00C57F79" w:rsidP="00C063AA">
            <w:pPr>
              <w:widowControl w:val="0"/>
              <w:autoSpaceDE w:val="0"/>
              <w:autoSpaceDN w:val="0"/>
              <w:spacing w:line="243" w:lineRule="exact"/>
              <w:rPr>
                <w:color w:val="000000"/>
              </w:rPr>
            </w:pPr>
            <w:r w:rsidRPr="000065DF">
              <w:rPr>
                <w:color w:val="000000"/>
                <w:spacing w:val="-1"/>
              </w:rPr>
              <w:t>een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</w:rPr>
              <w:t>rechtsgeldige</w:t>
            </w:r>
            <w:r w:rsidRPr="000065DF">
              <w:rPr>
                <w:color w:val="000000"/>
                <w:spacing w:val="-1"/>
              </w:rPr>
              <w:t xml:space="preserve"> </w:t>
            </w:r>
            <w:r w:rsidRPr="000065DF">
              <w:rPr>
                <w:color w:val="000000"/>
              </w:rPr>
              <w:t>beslissing</w:t>
            </w:r>
            <w:r w:rsidRPr="000065DF">
              <w:rPr>
                <w:color w:val="000000"/>
                <w:spacing w:val="-1"/>
              </w:rPr>
              <w:t xml:space="preserve"> </w:t>
            </w:r>
            <w:r w:rsidRPr="000065DF">
              <w:rPr>
                <w:color w:val="000000"/>
              </w:rPr>
              <w:t>om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  <w:spacing w:val="1"/>
              </w:rPr>
              <w:t>de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>erkenning als</w:t>
            </w:r>
            <w:r w:rsidRPr="000065DF">
              <w:rPr>
                <w:color w:val="000000"/>
                <w:spacing w:val="5"/>
              </w:rPr>
              <w:t xml:space="preserve"> </w:t>
            </w:r>
            <w:r w:rsidRPr="000065DF">
              <w:rPr>
                <w:color w:val="000000"/>
                <w:spacing w:val="-1"/>
              </w:rPr>
              <w:t>één</w:t>
            </w:r>
            <w:r w:rsidRPr="000065DF">
              <w:rPr>
                <w:color w:val="000000"/>
                <w:spacing w:val="4"/>
              </w:rPr>
              <w:t xml:space="preserve"> </w:t>
            </w:r>
            <w:r w:rsidRPr="000065DF">
              <w:rPr>
                <w:color w:val="000000"/>
              </w:rPr>
              <w:t>woonzorgcentrum, één centrum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>voor kortverblijf</w:t>
            </w:r>
            <w:r w:rsidRPr="000065DF">
              <w:rPr>
                <w:color w:val="000000"/>
                <w:spacing w:val="4"/>
              </w:rPr>
              <w:t xml:space="preserve"> </w:t>
            </w:r>
            <w:r w:rsidRPr="000065DF">
              <w:rPr>
                <w:color w:val="000000"/>
              </w:rPr>
              <w:t>type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 xml:space="preserve">1, </w:t>
            </w:r>
            <w:r w:rsidRPr="000065DF">
              <w:rPr>
                <w:color w:val="000000"/>
                <w:spacing w:val="-1"/>
              </w:rPr>
              <w:t>één</w:t>
            </w:r>
          </w:p>
          <w:p w14:paraId="33A30603" w14:textId="65D88581" w:rsidR="006D4DCD" w:rsidRPr="00C57F79" w:rsidRDefault="00C57F79" w:rsidP="00C063AA">
            <w:pPr>
              <w:widowControl w:val="0"/>
              <w:autoSpaceDE w:val="0"/>
              <w:autoSpaceDN w:val="0"/>
              <w:spacing w:before="2" w:line="243" w:lineRule="exact"/>
              <w:rPr>
                <w:color w:val="000000"/>
              </w:rPr>
            </w:pPr>
            <w:r w:rsidRPr="000065DF">
              <w:rPr>
                <w:color w:val="000000"/>
              </w:rPr>
              <w:t>centrum</w:t>
            </w:r>
            <w:r w:rsidRPr="000065DF">
              <w:rPr>
                <w:color w:val="000000"/>
                <w:spacing w:val="-1"/>
              </w:rPr>
              <w:t xml:space="preserve"> </w:t>
            </w:r>
            <w:r w:rsidRPr="000065DF">
              <w:rPr>
                <w:color w:val="000000"/>
              </w:rPr>
              <w:t>voor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</w:rPr>
              <w:t>dagverzorging of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  <w:spacing w:val="-1"/>
              </w:rPr>
              <w:t>één</w:t>
            </w:r>
            <w:r w:rsidRPr="000065DF">
              <w:rPr>
                <w:color w:val="000000"/>
                <w:spacing w:val="3"/>
              </w:rPr>
              <w:t xml:space="preserve"> </w:t>
            </w:r>
            <w:r w:rsidRPr="000065DF">
              <w:rPr>
                <w:color w:val="000000"/>
              </w:rPr>
              <w:t>centrum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>voor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</w:rPr>
              <w:t xml:space="preserve">dagverzorging </w:t>
            </w:r>
            <w:r w:rsidRPr="000065DF">
              <w:rPr>
                <w:color w:val="000000"/>
                <w:spacing w:val="-1"/>
              </w:rPr>
              <w:t>met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</w:rPr>
              <w:t>een bijkomende</w:t>
            </w:r>
            <w:r w:rsidRPr="000065DF">
              <w:rPr>
                <w:color w:val="000000"/>
                <w:spacing w:val="2"/>
              </w:rPr>
              <w:t xml:space="preserve"> </w:t>
            </w:r>
            <w:r w:rsidRPr="000065DF">
              <w:rPr>
                <w:color w:val="000000"/>
              </w:rPr>
              <w:t>erkenning</w:t>
            </w:r>
            <w:r w:rsidRPr="000065DF">
              <w:rPr>
                <w:color w:val="000000"/>
                <w:spacing w:val="4"/>
              </w:rPr>
              <w:t xml:space="preserve"> </w:t>
            </w:r>
            <w:r w:rsidRPr="000065DF">
              <w:rPr>
                <w:color w:val="000000"/>
              </w:rPr>
              <w:t xml:space="preserve">aan </w:t>
            </w:r>
            <w:r w:rsidRPr="000065DF">
              <w:rPr>
                <w:color w:val="000000"/>
                <w:spacing w:val="1"/>
              </w:rPr>
              <w:t>te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>vragen</w:t>
            </w:r>
          </w:p>
        </w:tc>
      </w:tr>
      <w:tr w:rsidR="00DD633E" w:rsidRPr="003D114E" w14:paraId="6EA19645" w14:textId="77777777" w:rsidTr="00EA6CE3">
        <w:trPr>
          <w:trHeight w:val="34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1708E202" w14:textId="77777777" w:rsidR="00DD633E" w:rsidRPr="00463023" w:rsidRDefault="00DD633E" w:rsidP="00C063AA">
            <w:pPr>
              <w:pStyle w:val="leeg"/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14:paraId="4AD328E3" w14:textId="77777777" w:rsidR="00DD633E" w:rsidRPr="001D4C9A" w:rsidRDefault="00DD633E" w:rsidP="00C063AA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</w:tcPr>
          <w:p w14:paraId="21D47537" w14:textId="3BDB5611" w:rsidR="006D4DCD" w:rsidRPr="0060581F" w:rsidRDefault="0060581F" w:rsidP="00C063AA">
            <w:pPr>
              <w:widowControl w:val="0"/>
              <w:autoSpaceDE w:val="0"/>
              <w:autoSpaceDN w:val="0"/>
              <w:spacing w:line="243" w:lineRule="exact"/>
              <w:rPr>
                <w:color w:val="000000"/>
              </w:rPr>
            </w:pPr>
            <w:r w:rsidRPr="000065DF">
              <w:rPr>
                <w:color w:val="000000"/>
              </w:rPr>
              <w:t>als</w:t>
            </w:r>
            <w:r w:rsidRPr="000065DF">
              <w:rPr>
                <w:color w:val="000000"/>
                <w:spacing w:val="1"/>
              </w:rPr>
              <w:t xml:space="preserve"> de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 xml:space="preserve">initiatiefnemer een rechtspersoon </w:t>
            </w:r>
            <w:r w:rsidRPr="000065DF">
              <w:rPr>
                <w:color w:val="000000"/>
                <w:spacing w:val="-1"/>
              </w:rPr>
              <w:t>is,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  <w:spacing w:val="-1"/>
              </w:rPr>
              <w:t>met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</w:rPr>
              <w:t>uitzondering van openbare</w:t>
            </w:r>
            <w:r w:rsidRPr="000065DF">
              <w:rPr>
                <w:color w:val="000000"/>
                <w:spacing w:val="-1"/>
              </w:rPr>
              <w:t xml:space="preserve"> </w:t>
            </w:r>
            <w:r w:rsidRPr="000065DF">
              <w:rPr>
                <w:color w:val="000000"/>
              </w:rPr>
              <w:t xml:space="preserve">besturen: </w:t>
            </w:r>
            <w:r w:rsidRPr="000065DF">
              <w:rPr>
                <w:color w:val="000000"/>
                <w:spacing w:val="-1"/>
              </w:rPr>
              <w:t>alle</w:t>
            </w:r>
            <w:r w:rsidRPr="000065DF">
              <w:rPr>
                <w:color w:val="000000"/>
              </w:rPr>
              <w:t xml:space="preserve"> eventuele</w:t>
            </w:r>
            <w:r w:rsidRPr="000065DF">
              <w:rPr>
                <w:color w:val="000000"/>
                <w:spacing w:val="1"/>
              </w:rPr>
              <w:t xml:space="preserve"> </w:t>
            </w:r>
            <w:r w:rsidRPr="000065DF">
              <w:rPr>
                <w:color w:val="000000"/>
              </w:rPr>
              <w:t>wijzigingen van</w:t>
            </w:r>
            <w:r>
              <w:rPr>
                <w:color w:val="000000"/>
              </w:rPr>
              <w:t xml:space="preserve"> </w:t>
            </w:r>
            <w:r w:rsidRPr="000065DF">
              <w:rPr>
                <w:color w:val="000000"/>
              </w:rPr>
              <w:t>de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>statuten</w:t>
            </w:r>
            <w:r w:rsidRPr="000065DF">
              <w:rPr>
                <w:color w:val="000000"/>
                <w:spacing w:val="-1"/>
              </w:rPr>
              <w:t xml:space="preserve"> </w:t>
            </w:r>
            <w:r w:rsidRPr="000065DF">
              <w:rPr>
                <w:color w:val="000000"/>
              </w:rPr>
              <w:t>sinds</w:t>
            </w:r>
            <w:r w:rsidRPr="000065DF">
              <w:rPr>
                <w:color w:val="000000"/>
                <w:spacing w:val="1"/>
              </w:rPr>
              <w:t xml:space="preserve"> de</w:t>
            </w:r>
            <w:r w:rsidRPr="000065DF">
              <w:rPr>
                <w:color w:val="000000"/>
                <w:spacing w:val="-2"/>
              </w:rPr>
              <w:t xml:space="preserve"> </w:t>
            </w:r>
            <w:r w:rsidRPr="000065DF">
              <w:rPr>
                <w:color w:val="000000"/>
              </w:rPr>
              <w:t>laatste erkenningsbeslissing</w:t>
            </w:r>
          </w:p>
        </w:tc>
      </w:tr>
      <w:tr w:rsidR="00DD633E" w:rsidRPr="003D114E" w14:paraId="072CB3DB" w14:textId="77777777" w:rsidTr="00EA6CE3">
        <w:trPr>
          <w:trHeight w:hRule="exact" w:val="34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D3D205" w14:textId="77777777" w:rsidR="00DD633E" w:rsidRPr="003D114E" w:rsidRDefault="00DD633E" w:rsidP="00C063AA">
            <w:pPr>
              <w:pStyle w:val="leeg"/>
            </w:pPr>
          </w:p>
        </w:tc>
      </w:tr>
    </w:tbl>
    <w:p w14:paraId="2F783C45" w14:textId="77777777" w:rsidR="00264108" w:rsidRPr="00264108" w:rsidRDefault="00264108">
      <w:pPr>
        <w:rPr>
          <w:sz w:val="2"/>
          <w:szCs w:val="2"/>
        </w:rPr>
      </w:pPr>
    </w:p>
    <w:tbl>
      <w:tblPr>
        <w:tblpPr w:leftFromText="141" w:rightFromText="141" w:vertAnchor="text" w:tblpX="-142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"/>
        <w:gridCol w:w="6"/>
        <w:gridCol w:w="2888"/>
        <w:gridCol w:w="597"/>
        <w:gridCol w:w="447"/>
        <w:gridCol w:w="746"/>
        <w:gridCol w:w="447"/>
        <w:gridCol w:w="597"/>
        <w:gridCol w:w="746"/>
        <w:gridCol w:w="3438"/>
      </w:tblGrid>
      <w:tr w:rsidR="00DD633E" w:rsidRPr="003D114E" w14:paraId="57310C84" w14:textId="77777777" w:rsidTr="00EA6CE3">
        <w:trPr>
          <w:trHeight w:hRule="exact" w:val="397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C8836" w14:textId="77777777" w:rsidR="00DD633E" w:rsidRPr="003D114E" w:rsidRDefault="00DD633E" w:rsidP="00C063AA">
            <w:pPr>
              <w:pStyle w:val="leeg"/>
            </w:pPr>
          </w:p>
        </w:tc>
        <w:tc>
          <w:tcPr>
            <w:tcW w:w="99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6B026D89" w14:textId="77777777" w:rsidR="00DD633E" w:rsidRPr="003D114E" w:rsidRDefault="00DD633E" w:rsidP="00C063AA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Ondertekening</w:t>
            </w:r>
          </w:p>
        </w:tc>
      </w:tr>
      <w:tr w:rsidR="00DD633E" w:rsidRPr="003D114E" w14:paraId="6E7518F7" w14:textId="77777777" w:rsidTr="00EA6CE3">
        <w:trPr>
          <w:trHeight w:hRule="exact" w:val="11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BA0597" w14:textId="77777777" w:rsidR="00DD633E" w:rsidRPr="003D114E" w:rsidRDefault="00DD633E" w:rsidP="00C063AA"/>
        </w:tc>
      </w:tr>
      <w:tr w:rsidR="00DD633E" w:rsidRPr="003D114E" w14:paraId="24838CAD" w14:textId="77777777" w:rsidTr="00EA6CE3">
        <w:trPr>
          <w:trHeight w:val="340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BB4E4" w14:textId="19302439" w:rsidR="00DD633E" w:rsidRPr="003D114E" w:rsidRDefault="00CC7F33" w:rsidP="00C063A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DD633E">
              <w:t>7</w:t>
            </w:r>
          </w:p>
        </w:tc>
        <w:tc>
          <w:tcPr>
            <w:tcW w:w="99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675DB9" w14:textId="77777777" w:rsidR="00DD633E" w:rsidRPr="006B1236" w:rsidRDefault="00DD633E" w:rsidP="00C063AA">
            <w:pPr>
              <w:pStyle w:val="Vraag"/>
              <w:rPr>
                <w:rStyle w:val="Zwaar"/>
                <w:b/>
                <w:bCs w:val="0"/>
              </w:rPr>
            </w:pPr>
            <w:r w:rsidRPr="006B1236">
              <w:rPr>
                <w:rStyle w:val="Zwaar"/>
                <w:b/>
                <w:bCs w:val="0"/>
              </w:rPr>
              <w:t>Vul de onderstaande verklaring in.</w:t>
            </w:r>
          </w:p>
        </w:tc>
      </w:tr>
      <w:tr w:rsidR="00DD633E" w:rsidRPr="003D114E" w14:paraId="7702BB6D" w14:textId="77777777" w:rsidTr="00EA6CE3">
        <w:trPr>
          <w:trHeight w:val="340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89619" w14:textId="77777777" w:rsidR="00DD633E" w:rsidRPr="004C6E93" w:rsidRDefault="00DD633E" w:rsidP="00C063AA">
            <w:pPr>
              <w:pStyle w:val="leeg"/>
            </w:pPr>
          </w:p>
        </w:tc>
        <w:tc>
          <w:tcPr>
            <w:tcW w:w="99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27466C" w14:textId="77777777" w:rsidR="00DD633E" w:rsidRDefault="00DD633E" w:rsidP="00C063AA">
            <w:pPr>
              <w:pStyle w:val="Verklaring"/>
              <w:spacing w:before="0" w:after="0"/>
            </w:pPr>
            <w:r>
              <w:t>Ik bevestig dat alle gegevens in dit formulier naar waarheid zijn ingevuld.</w:t>
            </w:r>
          </w:p>
          <w:p w14:paraId="75632155" w14:textId="308B1EBF" w:rsidR="00DD633E" w:rsidRPr="00232277" w:rsidRDefault="00DD633E" w:rsidP="00C063AA">
            <w:pPr>
              <w:pStyle w:val="Verklaring"/>
              <w:spacing w:before="0" w:after="0"/>
            </w:pPr>
            <w:r>
              <w:t>Ik verbind me ertoe eventuele wijzigingen van de vermelde gegevens onmiddellijk door te geven aan het Departement Zorg.</w:t>
            </w:r>
          </w:p>
        </w:tc>
      </w:tr>
      <w:tr w:rsidR="00DD633E" w:rsidRPr="003D114E" w14:paraId="43FCD109" w14:textId="77777777" w:rsidTr="00EA6CE3">
        <w:trPr>
          <w:trHeight w:val="340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D470C" w14:textId="77777777" w:rsidR="00DD633E" w:rsidRPr="004C6E93" w:rsidRDefault="00DD633E" w:rsidP="00C063AA">
            <w:pPr>
              <w:pStyle w:val="leeg"/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14:paraId="49FB7A57" w14:textId="77777777" w:rsidR="00DD633E" w:rsidRPr="003D114E" w:rsidRDefault="00DD633E" w:rsidP="00C063AA">
            <w:pPr>
              <w:jc w:val="right"/>
              <w:rPr>
                <w:rStyle w:val="Zwaar"/>
                <w:b w:val="0"/>
              </w:rPr>
            </w:pPr>
            <w:r w:rsidRPr="003D114E">
              <w:t>datum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1336C" w14:textId="77777777" w:rsidR="00DD633E" w:rsidRPr="003D114E" w:rsidRDefault="00DD633E" w:rsidP="00C063AA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447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06E8B95" w14:textId="77777777" w:rsidR="00DD633E" w:rsidRPr="003D114E" w:rsidRDefault="00DD633E" w:rsidP="00C063A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D8255" w14:textId="77777777" w:rsidR="00DD633E" w:rsidRPr="003D114E" w:rsidRDefault="00DD633E" w:rsidP="00C063AA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447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1ADE15A" w14:textId="77777777" w:rsidR="00DD633E" w:rsidRPr="003D114E" w:rsidRDefault="00DD633E" w:rsidP="00C063A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B17E1" w14:textId="77777777" w:rsidR="00DD633E" w:rsidRPr="003D114E" w:rsidRDefault="00DD633E" w:rsidP="00C063AA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74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CBFF8F1" w14:textId="77777777" w:rsidR="00DD633E" w:rsidRPr="003D114E" w:rsidRDefault="00DD633E" w:rsidP="00C063A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7BBE0618" w14:textId="77777777" w:rsidR="00DD633E" w:rsidRPr="003D114E" w:rsidRDefault="00DD633E" w:rsidP="00C063AA"/>
        </w:tc>
      </w:tr>
      <w:tr w:rsidR="00DD633E" w:rsidRPr="00A57232" w14:paraId="4EA5DC97" w14:textId="77777777" w:rsidTr="00EA6CE3">
        <w:trPr>
          <w:trHeight w:val="680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C2C19" w14:textId="77777777" w:rsidR="00DD633E" w:rsidRPr="004C6E93" w:rsidRDefault="00DD633E" w:rsidP="00C063AA">
            <w:pPr>
              <w:pStyle w:val="leeg"/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48F28" w14:textId="77777777" w:rsidR="00DD633E" w:rsidRPr="00A57232" w:rsidRDefault="00DD633E" w:rsidP="00C063AA">
            <w:pPr>
              <w:spacing w:after="100"/>
              <w:jc w:val="right"/>
            </w:pPr>
            <w:r w:rsidRPr="00A57232">
              <w:t>handtekening</w:t>
            </w:r>
          </w:p>
        </w:tc>
        <w:tc>
          <w:tcPr>
            <w:tcW w:w="7018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43D49D5D" w14:textId="77777777" w:rsidR="00DD633E" w:rsidRPr="00A57232" w:rsidRDefault="00DD633E" w:rsidP="00C063AA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D633E" w:rsidRPr="003D114E" w14:paraId="23038767" w14:textId="77777777" w:rsidTr="00EA6CE3">
        <w:trPr>
          <w:trHeight w:val="340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C6499" w14:textId="77777777" w:rsidR="00DD633E" w:rsidRPr="004C6E93" w:rsidRDefault="00DD633E" w:rsidP="00C063AA">
            <w:pPr>
              <w:pStyle w:val="leeg"/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14:paraId="127C0FF6" w14:textId="77777777" w:rsidR="00DD633E" w:rsidRPr="003D114E" w:rsidRDefault="00DD633E" w:rsidP="00C063AA">
            <w:pPr>
              <w:jc w:val="right"/>
            </w:pPr>
            <w:r w:rsidRPr="003D114E">
              <w:t>voor- en achternaam</w:t>
            </w:r>
          </w:p>
        </w:tc>
        <w:tc>
          <w:tcPr>
            <w:tcW w:w="7018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C7D03B2" w14:textId="77777777" w:rsidR="00DD633E" w:rsidRPr="003D114E" w:rsidRDefault="00DD633E" w:rsidP="00C063A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D633E" w:rsidRPr="003D114E" w14:paraId="18F67BF6" w14:textId="77777777" w:rsidTr="00EA6CE3">
        <w:trPr>
          <w:trHeight w:val="340"/>
        </w:trPr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61876" w14:textId="77777777" w:rsidR="00DD633E" w:rsidRPr="004C6E93" w:rsidRDefault="00DD633E" w:rsidP="00C063AA">
            <w:pPr>
              <w:pStyle w:val="leeg"/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14:paraId="047548F4" w14:textId="2F74D08A" w:rsidR="00DD633E" w:rsidRPr="003D114E" w:rsidRDefault="00DD633E" w:rsidP="00C063AA">
            <w:pPr>
              <w:jc w:val="right"/>
            </w:pPr>
            <w:r>
              <w:t>functie</w:t>
            </w:r>
          </w:p>
        </w:tc>
        <w:tc>
          <w:tcPr>
            <w:tcW w:w="7018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27C6334" w14:textId="77777777" w:rsidR="00DD633E" w:rsidRPr="003D114E" w:rsidRDefault="00DD633E" w:rsidP="00C063A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DD633E" w:rsidRPr="003D114E" w14:paraId="19587D51" w14:textId="77777777" w:rsidTr="00EA6CE3">
        <w:trPr>
          <w:trHeight w:hRule="exact" w:val="340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9750547" w14:textId="77777777" w:rsidR="00DD633E" w:rsidRPr="003D114E" w:rsidRDefault="00DD633E" w:rsidP="00C063AA">
            <w:pPr>
              <w:pStyle w:val="leeg"/>
            </w:pPr>
          </w:p>
        </w:tc>
      </w:tr>
      <w:tr w:rsidR="00DD633E" w:rsidRPr="003D114E" w14:paraId="1D1F5705" w14:textId="77777777" w:rsidTr="00EA6CE3">
        <w:trPr>
          <w:trHeight w:hRule="exact" w:val="397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72CC3E1A" w14:textId="261A69D1" w:rsidR="00DD633E" w:rsidRPr="003D114E" w:rsidRDefault="00DD633E" w:rsidP="00C063AA">
            <w:pPr>
              <w:pStyle w:val="leeg"/>
            </w:pPr>
          </w:p>
        </w:tc>
        <w:tc>
          <w:tcPr>
            <w:tcW w:w="99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207755B2" w14:textId="3B5FA295" w:rsidR="00DD633E" w:rsidRPr="003D114E" w:rsidRDefault="00DD633E" w:rsidP="00C063AA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Aan wie bezorgt u dit formulier?</w:t>
            </w:r>
          </w:p>
        </w:tc>
      </w:tr>
      <w:tr w:rsidR="00DD633E" w:rsidRPr="003D114E" w14:paraId="5CA30E36" w14:textId="77777777" w:rsidTr="00EA6CE3">
        <w:trPr>
          <w:trHeight w:hRule="exact" w:val="11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5A2DFC" w14:textId="77777777" w:rsidR="00DD633E" w:rsidRPr="003D114E" w:rsidRDefault="00DD633E" w:rsidP="00C063AA"/>
        </w:tc>
      </w:tr>
      <w:tr w:rsidR="00DD633E" w:rsidRPr="006B1236" w14:paraId="463E0417" w14:textId="77777777" w:rsidTr="00EA6CE3">
        <w:trPr>
          <w:trHeight w:val="34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76651C82" w14:textId="66EA5BD9" w:rsidR="00DD633E" w:rsidRPr="003D114E" w:rsidRDefault="00CC7F33" w:rsidP="00C063A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</w:t>
            </w:r>
            <w:r w:rsidR="00DD633E">
              <w:t>8</w:t>
            </w:r>
          </w:p>
        </w:tc>
        <w:tc>
          <w:tcPr>
            <w:tcW w:w="99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003A0D6" w14:textId="42C30845" w:rsidR="00DD633E" w:rsidRPr="003D1EB7" w:rsidRDefault="00DD633E" w:rsidP="00C063AA">
            <w:pPr>
              <w:pStyle w:val="Vraag"/>
              <w:rPr>
                <w:rStyle w:val="Zwaar"/>
                <w:b/>
                <w:bCs w:val="0"/>
                <w:i/>
                <w:iCs/>
              </w:rPr>
            </w:pPr>
            <w:r w:rsidRPr="003D1EB7">
              <w:rPr>
                <w:b w:val="0"/>
                <w:bCs/>
                <w:i/>
                <w:iCs/>
              </w:rPr>
              <w:t xml:space="preserve">Bezorg dit ondertekende en ingescande formulier, met de bijbehorende bewijsstukken, per mail aan </w:t>
            </w:r>
            <w:hyperlink r:id="rId14" w:history="1">
              <w:r w:rsidRPr="003D1EB7">
                <w:rPr>
                  <w:rStyle w:val="Hyperlink"/>
                  <w:b w:val="0"/>
                  <w:bCs/>
                  <w:i/>
                  <w:iCs/>
                </w:rPr>
                <w:t>ouderenzorg@vlaanderen.be</w:t>
              </w:r>
            </w:hyperlink>
            <w:r w:rsidRPr="003D1EB7">
              <w:rPr>
                <w:b w:val="0"/>
                <w:bCs/>
                <w:i/>
                <w:iCs/>
              </w:rPr>
              <w:t>. U hoeft geen exemplaar meer op te sturen met de post.</w:t>
            </w:r>
          </w:p>
        </w:tc>
      </w:tr>
      <w:tr w:rsidR="003169D8" w:rsidRPr="003D114E" w14:paraId="7103CBF3" w14:textId="77777777" w:rsidTr="003B4917">
        <w:trPr>
          <w:trHeight w:hRule="exact" w:val="28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E11840E" w14:textId="77777777" w:rsidR="003169D8" w:rsidRPr="003D114E" w:rsidRDefault="003169D8" w:rsidP="00663704"/>
        </w:tc>
      </w:tr>
      <w:tr w:rsidR="003169D8" w:rsidRPr="003D114E" w14:paraId="65B5DCF9" w14:textId="77777777" w:rsidTr="003B4917">
        <w:trPr>
          <w:trHeight w:hRule="exact" w:val="397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39B41254" w14:textId="77777777" w:rsidR="003169D8" w:rsidRPr="003D114E" w:rsidRDefault="003169D8" w:rsidP="003B4917">
            <w:pPr>
              <w:pStyle w:val="leeg"/>
            </w:pPr>
          </w:p>
        </w:tc>
        <w:tc>
          <w:tcPr>
            <w:tcW w:w="99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0F4C81"/>
          </w:tcPr>
          <w:p w14:paraId="4C2FED77" w14:textId="77777777" w:rsidR="003169D8" w:rsidRPr="003D114E" w:rsidRDefault="003169D8" w:rsidP="003B491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Hoe gaat het nu verder met deze aanvraag?</w:t>
            </w:r>
          </w:p>
        </w:tc>
      </w:tr>
      <w:tr w:rsidR="003169D8" w:rsidRPr="003D114E" w14:paraId="346F5481" w14:textId="77777777" w:rsidTr="003B4917">
        <w:trPr>
          <w:trHeight w:hRule="exact" w:val="11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CEB2822" w14:textId="77777777" w:rsidR="003169D8" w:rsidRPr="003D114E" w:rsidRDefault="003169D8" w:rsidP="003B4917"/>
        </w:tc>
      </w:tr>
      <w:tr w:rsidR="003169D8" w:rsidRPr="006B1236" w14:paraId="7B425090" w14:textId="77777777" w:rsidTr="003B4917">
        <w:trPr>
          <w:trHeight w:val="34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2E099C86" w14:textId="79C1B35D" w:rsidR="003169D8" w:rsidRPr="003D114E" w:rsidRDefault="003169D8" w:rsidP="003B4917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19</w:t>
            </w:r>
          </w:p>
        </w:tc>
        <w:tc>
          <w:tcPr>
            <w:tcW w:w="99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C69B58" w14:textId="77777777" w:rsidR="003169D8" w:rsidRPr="00216FEA" w:rsidRDefault="003169D8" w:rsidP="003B4917">
            <w:pPr>
              <w:pStyle w:val="Vraag"/>
              <w:rPr>
                <w:rStyle w:val="Zwaar"/>
                <w:b/>
                <w:bCs w:val="0"/>
                <w:i/>
                <w:iCs/>
              </w:rPr>
            </w:pPr>
            <w:r w:rsidRPr="00216FEA">
              <w:rPr>
                <w:b w:val="0"/>
                <w:bCs/>
                <w:i/>
                <w:iCs/>
              </w:rPr>
              <w:t>Zodra uw aanvraagdossier ontvankelijk en volledig is en er een positieve beslissing genomen is, ontvangt u het besluit  via e-mail.</w:t>
            </w:r>
          </w:p>
        </w:tc>
      </w:tr>
    </w:tbl>
    <w:p w14:paraId="3A199D19" w14:textId="77777777" w:rsidR="003169D8" w:rsidRPr="00216FEA" w:rsidRDefault="003169D8" w:rsidP="003169D8">
      <w:pPr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p w14:paraId="4F21A8DB" w14:textId="57A9DBAE" w:rsidR="00B72F19" w:rsidRPr="00216FEA" w:rsidRDefault="00B72F19" w:rsidP="00E606E3">
      <w:pPr>
        <w:rPr>
          <w:sz w:val="2"/>
          <w:szCs w:val="2"/>
        </w:rPr>
      </w:pPr>
    </w:p>
    <w:sectPr w:rsidR="00B72F19" w:rsidRPr="00216FEA" w:rsidSect="00D26E43">
      <w:footerReference w:type="default" r:id="rId15"/>
      <w:footerReference w:type="first" r:id="rId16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7B86" w14:textId="77777777" w:rsidR="00EF3FD2" w:rsidRDefault="00EF3FD2" w:rsidP="008E174D">
      <w:r>
        <w:separator/>
      </w:r>
    </w:p>
  </w:endnote>
  <w:endnote w:type="continuationSeparator" w:id="0">
    <w:p w14:paraId="2EF3D99A" w14:textId="77777777" w:rsidR="00EF3FD2" w:rsidRDefault="00EF3FD2" w:rsidP="008E174D">
      <w:r>
        <w:continuationSeparator/>
      </w:r>
    </w:p>
  </w:endnote>
  <w:endnote w:type="continuationNotice" w:id="1">
    <w:p w14:paraId="137E7F54" w14:textId="77777777" w:rsidR="00EF3FD2" w:rsidRDefault="00EF3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BC780" w14:textId="508CD303" w:rsidR="0036412D" w:rsidRPr="000065DF" w:rsidRDefault="0036412D" w:rsidP="00BE7547">
    <w:pPr>
      <w:widowControl w:val="0"/>
      <w:autoSpaceDE w:val="0"/>
      <w:autoSpaceDN w:val="0"/>
      <w:spacing w:line="220" w:lineRule="exact"/>
      <w:jc w:val="both"/>
      <w:rPr>
        <w:color w:val="000000"/>
        <w:sz w:val="18"/>
      </w:rPr>
    </w:pPr>
    <w:r w:rsidRPr="000065DF">
      <w:rPr>
        <w:color w:val="000000"/>
        <w:sz w:val="18"/>
      </w:rPr>
      <w:t xml:space="preserve">Aanvraag </w:t>
    </w:r>
    <w:r w:rsidR="00B0398B">
      <w:rPr>
        <w:color w:val="000000"/>
        <w:sz w:val="18"/>
      </w:rPr>
      <w:t>tot</w:t>
    </w:r>
    <w:r w:rsidRPr="000065DF">
      <w:rPr>
        <w:color w:val="000000"/>
        <w:spacing w:val="-2"/>
        <w:sz w:val="18"/>
      </w:rPr>
      <w:t xml:space="preserve"> </w:t>
    </w:r>
    <w:r w:rsidRPr="000065DF">
      <w:rPr>
        <w:color w:val="000000"/>
        <w:sz w:val="18"/>
      </w:rPr>
      <w:t>erkenning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pacing w:val="1"/>
        <w:sz w:val="18"/>
      </w:rPr>
      <w:t>van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>meerdere vestigingen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>van een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>woonzorgcentrum,</w:t>
    </w:r>
    <w:r w:rsidRPr="000065DF">
      <w:rPr>
        <w:color w:val="000000"/>
        <w:spacing w:val="1"/>
        <w:sz w:val="18"/>
      </w:rPr>
      <w:t xml:space="preserve"> </w:t>
    </w:r>
    <w:r w:rsidRPr="000065DF">
      <w:rPr>
        <w:color w:val="000000"/>
        <w:spacing w:val="-1"/>
        <w:sz w:val="18"/>
      </w:rPr>
      <w:t>een</w:t>
    </w:r>
    <w:r w:rsidRPr="000065DF">
      <w:rPr>
        <w:color w:val="000000"/>
        <w:sz w:val="18"/>
      </w:rPr>
      <w:t xml:space="preserve"> centrum </w:t>
    </w:r>
    <w:r w:rsidRPr="000065DF">
      <w:rPr>
        <w:color w:val="000000"/>
        <w:spacing w:val="1"/>
        <w:sz w:val="18"/>
      </w:rPr>
      <w:t>voor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>kortverblijf</w:t>
    </w:r>
    <w:r w:rsidRPr="000065DF">
      <w:rPr>
        <w:color w:val="000000"/>
        <w:spacing w:val="5"/>
        <w:sz w:val="18"/>
      </w:rPr>
      <w:t xml:space="preserve"> </w:t>
    </w:r>
    <w:r w:rsidRPr="000065DF">
      <w:rPr>
        <w:color w:val="000000"/>
        <w:sz w:val="18"/>
      </w:rPr>
      <w:t>type 1</w:t>
    </w:r>
    <w:r w:rsidR="00B0398B">
      <w:rPr>
        <w:color w:val="000000"/>
        <w:sz w:val="18"/>
      </w:rPr>
      <w:t xml:space="preserve"> of</w:t>
    </w:r>
    <w:r w:rsidR="00B0398B" w:rsidRPr="000065DF">
      <w:rPr>
        <w:color w:val="000000"/>
        <w:sz w:val="18"/>
      </w:rPr>
      <w:t xml:space="preserve"> </w:t>
    </w:r>
    <w:r w:rsidRPr="000065DF">
      <w:rPr>
        <w:color w:val="000000"/>
        <w:sz w:val="18"/>
      </w:rPr>
      <w:t>een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 xml:space="preserve">centrum </w:t>
    </w:r>
    <w:r w:rsidRPr="000065DF">
      <w:rPr>
        <w:color w:val="000000"/>
        <w:spacing w:val="1"/>
        <w:sz w:val="18"/>
      </w:rPr>
      <w:t>voor</w:t>
    </w:r>
  </w:p>
  <w:p w14:paraId="14503299" w14:textId="732573D2" w:rsidR="00D01AE4" w:rsidRPr="0082492A" w:rsidRDefault="0036412D" w:rsidP="00EA6CE3">
    <w:pPr>
      <w:widowControl w:val="0"/>
      <w:autoSpaceDE w:val="0"/>
      <w:autoSpaceDN w:val="0"/>
      <w:spacing w:line="218" w:lineRule="exact"/>
      <w:rPr>
        <w:sz w:val="18"/>
        <w:szCs w:val="18"/>
      </w:rPr>
    </w:pPr>
    <w:r w:rsidRPr="000065DF">
      <w:rPr>
        <w:color w:val="000000"/>
        <w:sz w:val="18"/>
      </w:rPr>
      <w:t>dagverzorging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>als</w:t>
    </w:r>
    <w:r w:rsidRPr="000065DF">
      <w:rPr>
        <w:color w:val="000000"/>
        <w:spacing w:val="1"/>
        <w:sz w:val="18"/>
      </w:rPr>
      <w:t xml:space="preserve"> </w:t>
    </w:r>
    <w:r w:rsidRPr="000065DF">
      <w:rPr>
        <w:color w:val="000000"/>
        <w:spacing w:val="-1"/>
        <w:sz w:val="18"/>
      </w:rPr>
      <w:t>één</w:t>
    </w:r>
    <w:r w:rsidRPr="000065DF">
      <w:rPr>
        <w:color w:val="000000"/>
        <w:sz w:val="18"/>
      </w:rPr>
      <w:t xml:space="preserve"> woonzorgcentrum,</w:t>
    </w:r>
    <w:r w:rsidRPr="000065DF">
      <w:rPr>
        <w:color w:val="000000"/>
        <w:spacing w:val="1"/>
        <w:sz w:val="18"/>
      </w:rPr>
      <w:t xml:space="preserve"> </w:t>
    </w:r>
    <w:r w:rsidRPr="000065DF">
      <w:rPr>
        <w:color w:val="000000"/>
        <w:sz w:val="18"/>
      </w:rPr>
      <w:t>één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 xml:space="preserve">centrum </w:t>
    </w:r>
    <w:r w:rsidRPr="000065DF">
      <w:rPr>
        <w:color w:val="000000"/>
        <w:spacing w:val="1"/>
        <w:sz w:val="18"/>
      </w:rPr>
      <w:t>voor</w:t>
    </w:r>
    <w:r w:rsidRPr="000065DF">
      <w:rPr>
        <w:color w:val="000000"/>
        <w:spacing w:val="-1"/>
        <w:sz w:val="18"/>
      </w:rPr>
      <w:t xml:space="preserve"> </w:t>
    </w:r>
    <w:r w:rsidRPr="000065DF">
      <w:rPr>
        <w:color w:val="000000"/>
        <w:sz w:val="18"/>
      </w:rPr>
      <w:t>kortverblijf</w:t>
    </w:r>
    <w:r w:rsidR="009F4ECE">
      <w:rPr>
        <w:color w:val="000000"/>
        <w:sz w:val="18"/>
      </w:rPr>
      <w:t xml:space="preserve"> </w:t>
    </w:r>
    <w:r w:rsidRPr="000065DF">
      <w:rPr>
        <w:color w:val="000000"/>
        <w:sz w:val="18"/>
      </w:rPr>
      <w:t>type 1</w:t>
    </w:r>
    <w:r w:rsidR="00B0398B">
      <w:rPr>
        <w:color w:val="000000"/>
        <w:sz w:val="18"/>
      </w:rPr>
      <w:t xml:space="preserve"> of </w:t>
    </w:r>
    <w:r w:rsidRPr="000065DF">
      <w:rPr>
        <w:color w:val="000000"/>
        <w:spacing w:val="-1"/>
        <w:sz w:val="18"/>
      </w:rPr>
      <w:t>één</w:t>
    </w:r>
    <w:r w:rsidRPr="000065DF">
      <w:rPr>
        <w:color w:val="000000"/>
        <w:sz w:val="18"/>
      </w:rPr>
      <w:t xml:space="preserve"> centrum </w:t>
    </w:r>
    <w:r w:rsidRPr="000065DF">
      <w:rPr>
        <w:color w:val="000000"/>
        <w:spacing w:val="1"/>
        <w:sz w:val="18"/>
      </w:rPr>
      <w:t xml:space="preserve">voor </w:t>
    </w:r>
    <w:r w:rsidRPr="000065DF">
      <w:rPr>
        <w:color w:val="000000"/>
        <w:sz w:val="18"/>
      </w:rPr>
      <w:t>dagverzorging</w:t>
    </w:r>
    <w:r w:rsidR="00B0398B">
      <w:rPr>
        <w:color w:val="000000"/>
        <w:sz w:val="18"/>
      </w:rPr>
      <w:t xml:space="preserve"> </w:t>
    </w:r>
    <w:r w:rsidR="00D01AE4" w:rsidRPr="003E02FB">
      <w:rPr>
        <w:sz w:val="18"/>
        <w:szCs w:val="18"/>
      </w:rPr>
      <w:t xml:space="preserve">- pagina </w:t>
    </w:r>
    <w:r w:rsidR="00D01AE4" w:rsidRPr="003E02FB">
      <w:rPr>
        <w:sz w:val="18"/>
        <w:szCs w:val="18"/>
      </w:rPr>
      <w:fldChar w:fldCharType="begin"/>
    </w:r>
    <w:r w:rsidR="00D01AE4" w:rsidRPr="003E02FB">
      <w:rPr>
        <w:sz w:val="18"/>
        <w:szCs w:val="18"/>
      </w:rPr>
      <w:instrText xml:space="preserve"> PAGE </w:instrText>
    </w:r>
    <w:r w:rsidR="00D01AE4" w:rsidRPr="003E02FB">
      <w:rPr>
        <w:sz w:val="18"/>
        <w:szCs w:val="18"/>
      </w:rPr>
      <w:fldChar w:fldCharType="separate"/>
    </w:r>
    <w:r w:rsidR="00CD3B02">
      <w:rPr>
        <w:sz w:val="18"/>
        <w:szCs w:val="18"/>
      </w:rPr>
      <w:t>14</w:t>
    </w:r>
    <w:r w:rsidR="00D01AE4" w:rsidRPr="003E02FB">
      <w:rPr>
        <w:sz w:val="18"/>
        <w:szCs w:val="18"/>
      </w:rPr>
      <w:fldChar w:fldCharType="end"/>
    </w:r>
    <w:r w:rsidR="00D01AE4" w:rsidRPr="003E02FB">
      <w:rPr>
        <w:sz w:val="18"/>
        <w:szCs w:val="18"/>
      </w:rPr>
      <w:t xml:space="preserve"> van </w:t>
    </w:r>
    <w:r w:rsidR="00D01AE4" w:rsidRPr="00195B65">
      <w:rPr>
        <w:sz w:val="18"/>
        <w:szCs w:val="18"/>
      </w:rPr>
      <w:fldChar w:fldCharType="begin"/>
    </w:r>
    <w:r w:rsidR="00D01AE4" w:rsidRPr="00195B65">
      <w:rPr>
        <w:sz w:val="18"/>
        <w:szCs w:val="18"/>
      </w:rPr>
      <w:instrText xml:space="preserve"> NUMPAGES </w:instrText>
    </w:r>
    <w:r w:rsidR="00D01AE4" w:rsidRPr="00195B65">
      <w:rPr>
        <w:sz w:val="18"/>
        <w:szCs w:val="18"/>
      </w:rPr>
      <w:fldChar w:fldCharType="separate"/>
    </w:r>
    <w:r w:rsidR="00CD3B02" w:rsidRPr="00195B65">
      <w:rPr>
        <w:sz w:val="18"/>
        <w:szCs w:val="18"/>
      </w:rPr>
      <w:t>14</w:t>
    </w:r>
    <w:r w:rsidR="00D01AE4" w:rsidRPr="00195B65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804A" w14:textId="77777777" w:rsidR="00D01AE4" w:rsidRPr="00594054" w:rsidRDefault="00D01AE4" w:rsidP="0005708D">
    <w:pPr>
      <w:pStyle w:val="Voettekst"/>
      <w:ind w:left="284"/>
    </w:pPr>
    <w:r w:rsidRPr="00F51652"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2204F5D2" wp14:editId="3A4C2EC3">
          <wp:simplePos x="0" y="0"/>
          <wp:positionH relativeFrom="page">
            <wp:posOffset>502920</wp:posOffset>
          </wp:positionH>
          <wp:positionV relativeFrom="page">
            <wp:posOffset>9683298</wp:posOffset>
          </wp:positionV>
          <wp:extent cx="1105200" cy="468923"/>
          <wp:effectExtent l="0" t="0" r="0" b="7620"/>
          <wp:wrapNone/>
          <wp:docPr id="8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5200" cy="468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4562" w14:textId="77777777" w:rsidR="00EF3FD2" w:rsidRDefault="00EF3FD2" w:rsidP="008E174D">
      <w:r>
        <w:separator/>
      </w:r>
    </w:p>
  </w:footnote>
  <w:footnote w:type="continuationSeparator" w:id="0">
    <w:p w14:paraId="78D50DD2" w14:textId="77777777" w:rsidR="00EF3FD2" w:rsidRDefault="00EF3FD2" w:rsidP="008E174D">
      <w:r>
        <w:continuationSeparator/>
      </w:r>
    </w:p>
  </w:footnote>
  <w:footnote w:type="continuationNotice" w:id="1">
    <w:p w14:paraId="716D5B24" w14:textId="77777777" w:rsidR="00EF3FD2" w:rsidRDefault="00EF3F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11F221FE"/>
    <w:multiLevelType w:val="hybridMultilevel"/>
    <w:tmpl w:val="687A7B4A"/>
    <w:lvl w:ilvl="0" w:tplc="07F6A8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61532"/>
    <w:multiLevelType w:val="hybridMultilevel"/>
    <w:tmpl w:val="8DF80C2E"/>
    <w:lvl w:ilvl="0" w:tplc="C502888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09" w:hanging="360"/>
      </w:pPr>
    </w:lvl>
    <w:lvl w:ilvl="2" w:tplc="0813001B" w:tentative="1">
      <w:start w:val="1"/>
      <w:numFmt w:val="lowerRoman"/>
      <w:lvlText w:val="%3."/>
      <w:lvlJc w:val="right"/>
      <w:pPr>
        <w:ind w:left="1829" w:hanging="180"/>
      </w:pPr>
    </w:lvl>
    <w:lvl w:ilvl="3" w:tplc="0813000F" w:tentative="1">
      <w:start w:val="1"/>
      <w:numFmt w:val="decimal"/>
      <w:lvlText w:val="%4."/>
      <w:lvlJc w:val="left"/>
      <w:pPr>
        <w:ind w:left="2549" w:hanging="360"/>
      </w:pPr>
    </w:lvl>
    <w:lvl w:ilvl="4" w:tplc="08130019" w:tentative="1">
      <w:start w:val="1"/>
      <w:numFmt w:val="lowerLetter"/>
      <w:lvlText w:val="%5."/>
      <w:lvlJc w:val="left"/>
      <w:pPr>
        <w:ind w:left="3269" w:hanging="360"/>
      </w:pPr>
    </w:lvl>
    <w:lvl w:ilvl="5" w:tplc="0813001B" w:tentative="1">
      <w:start w:val="1"/>
      <w:numFmt w:val="lowerRoman"/>
      <w:lvlText w:val="%6."/>
      <w:lvlJc w:val="right"/>
      <w:pPr>
        <w:ind w:left="3989" w:hanging="180"/>
      </w:pPr>
    </w:lvl>
    <w:lvl w:ilvl="6" w:tplc="0813000F" w:tentative="1">
      <w:start w:val="1"/>
      <w:numFmt w:val="decimal"/>
      <w:lvlText w:val="%7."/>
      <w:lvlJc w:val="left"/>
      <w:pPr>
        <w:ind w:left="4709" w:hanging="360"/>
      </w:pPr>
    </w:lvl>
    <w:lvl w:ilvl="7" w:tplc="08130019" w:tentative="1">
      <w:start w:val="1"/>
      <w:numFmt w:val="lowerLetter"/>
      <w:lvlText w:val="%8."/>
      <w:lvlJc w:val="left"/>
      <w:pPr>
        <w:ind w:left="5429" w:hanging="360"/>
      </w:pPr>
    </w:lvl>
    <w:lvl w:ilvl="8" w:tplc="0813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14D14142"/>
    <w:multiLevelType w:val="hybridMultilevel"/>
    <w:tmpl w:val="CD6895BE"/>
    <w:lvl w:ilvl="0" w:tplc="7A70BF6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09" w:hanging="360"/>
      </w:pPr>
    </w:lvl>
    <w:lvl w:ilvl="2" w:tplc="0813001B" w:tentative="1">
      <w:start w:val="1"/>
      <w:numFmt w:val="lowerRoman"/>
      <w:lvlText w:val="%3."/>
      <w:lvlJc w:val="right"/>
      <w:pPr>
        <w:ind w:left="1829" w:hanging="180"/>
      </w:pPr>
    </w:lvl>
    <w:lvl w:ilvl="3" w:tplc="0813000F" w:tentative="1">
      <w:start w:val="1"/>
      <w:numFmt w:val="decimal"/>
      <w:lvlText w:val="%4."/>
      <w:lvlJc w:val="left"/>
      <w:pPr>
        <w:ind w:left="2549" w:hanging="360"/>
      </w:pPr>
    </w:lvl>
    <w:lvl w:ilvl="4" w:tplc="08130019" w:tentative="1">
      <w:start w:val="1"/>
      <w:numFmt w:val="lowerLetter"/>
      <w:lvlText w:val="%5."/>
      <w:lvlJc w:val="left"/>
      <w:pPr>
        <w:ind w:left="3269" w:hanging="360"/>
      </w:pPr>
    </w:lvl>
    <w:lvl w:ilvl="5" w:tplc="0813001B" w:tentative="1">
      <w:start w:val="1"/>
      <w:numFmt w:val="lowerRoman"/>
      <w:lvlText w:val="%6."/>
      <w:lvlJc w:val="right"/>
      <w:pPr>
        <w:ind w:left="3989" w:hanging="180"/>
      </w:pPr>
    </w:lvl>
    <w:lvl w:ilvl="6" w:tplc="0813000F" w:tentative="1">
      <w:start w:val="1"/>
      <w:numFmt w:val="decimal"/>
      <w:lvlText w:val="%7."/>
      <w:lvlJc w:val="left"/>
      <w:pPr>
        <w:ind w:left="4709" w:hanging="360"/>
      </w:pPr>
    </w:lvl>
    <w:lvl w:ilvl="7" w:tplc="08130019" w:tentative="1">
      <w:start w:val="1"/>
      <w:numFmt w:val="lowerLetter"/>
      <w:lvlText w:val="%8."/>
      <w:lvlJc w:val="left"/>
      <w:pPr>
        <w:ind w:left="5429" w:hanging="360"/>
      </w:pPr>
    </w:lvl>
    <w:lvl w:ilvl="8" w:tplc="0813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5" w15:restartNumberingAfterBreak="0">
    <w:nsid w:val="1E2F17B3"/>
    <w:multiLevelType w:val="hybridMultilevel"/>
    <w:tmpl w:val="459009D4"/>
    <w:lvl w:ilvl="0" w:tplc="4784F65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B0B2C"/>
    <w:multiLevelType w:val="hybridMultilevel"/>
    <w:tmpl w:val="9D4E339A"/>
    <w:lvl w:ilvl="0" w:tplc="07F6A8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4118A"/>
    <w:multiLevelType w:val="multilevel"/>
    <w:tmpl w:val="2B50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AE12C5"/>
    <w:multiLevelType w:val="hybridMultilevel"/>
    <w:tmpl w:val="C706B212"/>
    <w:lvl w:ilvl="0" w:tplc="0A86FD9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8AD"/>
    <w:multiLevelType w:val="hybridMultilevel"/>
    <w:tmpl w:val="270C63E0"/>
    <w:lvl w:ilvl="0" w:tplc="FFB696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E5909"/>
    <w:multiLevelType w:val="multilevel"/>
    <w:tmpl w:val="5E487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92995"/>
    <w:multiLevelType w:val="hybridMultilevel"/>
    <w:tmpl w:val="BAE6B44E"/>
    <w:lvl w:ilvl="0" w:tplc="07F6A836">
      <w:numFmt w:val="bullet"/>
      <w:lvlText w:val="-"/>
      <w:lvlJc w:val="left"/>
      <w:pPr>
        <w:ind w:left="388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9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687480">
    <w:abstractNumId w:val="17"/>
  </w:num>
  <w:num w:numId="2" w16cid:durableId="107940617">
    <w:abstractNumId w:val="12"/>
  </w:num>
  <w:num w:numId="3" w16cid:durableId="1085952844">
    <w:abstractNumId w:val="1"/>
  </w:num>
  <w:num w:numId="4" w16cid:durableId="930360512">
    <w:abstractNumId w:val="11"/>
  </w:num>
  <w:num w:numId="5" w16cid:durableId="1515920874">
    <w:abstractNumId w:val="8"/>
  </w:num>
  <w:num w:numId="6" w16cid:durableId="420220759">
    <w:abstractNumId w:val="16"/>
  </w:num>
  <w:num w:numId="7" w16cid:durableId="2125491392">
    <w:abstractNumId w:val="0"/>
  </w:num>
  <w:num w:numId="8" w16cid:durableId="786970102">
    <w:abstractNumId w:val="10"/>
  </w:num>
  <w:num w:numId="9" w16cid:durableId="1583903530">
    <w:abstractNumId w:val="13"/>
  </w:num>
  <w:num w:numId="10" w16cid:durableId="1442991122">
    <w:abstractNumId w:val="19"/>
  </w:num>
  <w:num w:numId="11" w16cid:durableId="1577204642">
    <w:abstractNumId w:val="13"/>
  </w:num>
  <w:num w:numId="12" w16cid:durableId="1804611751">
    <w:abstractNumId w:val="13"/>
  </w:num>
  <w:num w:numId="13" w16cid:durableId="286476341">
    <w:abstractNumId w:val="13"/>
  </w:num>
  <w:num w:numId="14" w16cid:durableId="1201431925">
    <w:abstractNumId w:val="13"/>
  </w:num>
  <w:num w:numId="15" w16cid:durableId="691687086">
    <w:abstractNumId w:val="13"/>
  </w:num>
  <w:num w:numId="16" w16cid:durableId="421948461">
    <w:abstractNumId w:val="13"/>
  </w:num>
  <w:num w:numId="17" w16cid:durableId="1020624058">
    <w:abstractNumId w:val="13"/>
  </w:num>
  <w:num w:numId="18" w16cid:durableId="910164963">
    <w:abstractNumId w:val="4"/>
  </w:num>
  <w:num w:numId="19" w16cid:durableId="893388575">
    <w:abstractNumId w:val="18"/>
  </w:num>
  <w:num w:numId="20" w16cid:durableId="333070242">
    <w:abstractNumId w:val="3"/>
  </w:num>
  <w:num w:numId="21" w16cid:durableId="291715683">
    <w:abstractNumId w:val="15"/>
  </w:num>
  <w:num w:numId="22" w16cid:durableId="1398284170">
    <w:abstractNumId w:val="14"/>
  </w:num>
  <w:num w:numId="23" w16cid:durableId="1947537775">
    <w:abstractNumId w:val="5"/>
  </w:num>
  <w:num w:numId="24" w16cid:durableId="2058777938">
    <w:abstractNumId w:val="6"/>
  </w:num>
  <w:num w:numId="25" w16cid:durableId="127207347">
    <w:abstractNumId w:val="2"/>
  </w:num>
  <w:num w:numId="26" w16cid:durableId="273754416">
    <w:abstractNumId w:val="7"/>
  </w:num>
  <w:num w:numId="27" w16cid:durableId="14876715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17"/>
    <w:rsid w:val="00000E34"/>
    <w:rsid w:val="000011A1"/>
    <w:rsid w:val="00001981"/>
    <w:rsid w:val="00001C20"/>
    <w:rsid w:val="000028FF"/>
    <w:rsid w:val="0000345C"/>
    <w:rsid w:val="00005760"/>
    <w:rsid w:val="00007912"/>
    <w:rsid w:val="00010EDF"/>
    <w:rsid w:val="00011007"/>
    <w:rsid w:val="000114C5"/>
    <w:rsid w:val="0001374B"/>
    <w:rsid w:val="0001412A"/>
    <w:rsid w:val="00023083"/>
    <w:rsid w:val="00030AC4"/>
    <w:rsid w:val="00030F47"/>
    <w:rsid w:val="0003168C"/>
    <w:rsid w:val="00035834"/>
    <w:rsid w:val="00037730"/>
    <w:rsid w:val="000379C4"/>
    <w:rsid w:val="0004101C"/>
    <w:rsid w:val="0004475E"/>
    <w:rsid w:val="00045937"/>
    <w:rsid w:val="000466E9"/>
    <w:rsid w:val="00046C25"/>
    <w:rsid w:val="00047E54"/>
    <w:rsid w:val="00050009"/>
    <w:rsid w:val="0005708D"/>
    <w:rsid w:val="00057DEA"/>
    <w:rsid w:val="00057F39"/>
    <w:rsid w:val="00062D04"/>
    <w:rsid w:val="00063A65"/>
    <w:rsid w:val="00065AAB"/>
    <w:rsid w:val="000666B6"/>
    <w:rsid w:val="000729C1"/>
    <w:rsid w:val="000736CF"/>
    <w:rsid w:val="00073BEF"/>
    <w:rsid w:val="000753A0"/>
    <w:rsid w:val="00077C6F"/>
    <w:rsid w:val="00083944"/>
    <w:rsid w:val="00084E5E"/>
    <w:rsid w:val="00091A4B"/>
    <w:rsid w:val="00091ACB"/>
    <w:rsid w:val="00091BDC"/>
    <w:rsid w:val="0009200D"/>
    <w:rsid w:val="0009236A"/>
    <w:rsid w:val="000968AC"/>
    <w:rsid w:val="000972C2"/>
    <w:rsid w:val="00097D39"/>
    <w:rsid w:val="000A053C"/>
    <w:rsid w:val="000A0CB7"/>
    <w:rsid w:val="000A0EF8"/>
    <w:rsid w:val="000A0F77"/>
    <w:rsid w:val="000A31F2"/>
    <w:rsid w:val="000A4CAA"/>
    <w:rsid w:val="000A5120"/>
    <w:rsid w:val="000B1863"/>
    <w:rsid w:val="000B2D73"/>
    <w:rsid w:val="000B5E35"/>
    <w:rsid w:val="000B710B"/>
    <w:rsid w:val="000B7253"/>
    <w:rsid w:val="000C4A9D"/>
    <w:rsid w:val="000C59A5"/>
    <w:rsid w:val="000C7DE4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3932"/>
    <w:rsid w:val="000E7B6C"/>
    <w:rsid w:val="000F0B15"/>
    <w:rsid w:val="000F39BB"/>
    <w:rsid w:val="000F5541"/>
    <w:rsid w:val="000F671B"/>
    <w:rsid w:val="000F70D9"/>
    <w:rsid w:val="000F777D"/>
    <w:rsid w:val="001004ED"/>
    <w:rsid w:val="00100F83"/>
    <w:rsid w:val="00100FD9"/>
    <w:rsid w:val="00101A4F"/>
    <w:rsid w:val="00101B23"/>
    <w:rsid w:val="00102681"/>
    <w:rsid w:val="001030D3"/>
    <w:rsid w:val="00104E77"/>
    <w:rsid w:val="001054D4"/>
    <w:rsid w:val="001114A9"/>
    <w:rsid w:val="00111AD1"/>
    <w:rsid w:val="001120FE"/>
    <w:rsid w:val="00113B36"/>
    <w:rsid w:val="001149F2"/>
    <w:rsid w:val="00115BF2"/>
    <w:rsid w:val="00115C1E"/>
    <w:rsid w:val="00116828"/>
    <w:rsid w:val="00116A5B"/>
    <w:rsid w:val="001226C6"/>
    <w:rsid w:val="00122EB4"/>
    <w:rsid w:val="00123E60"/>
    <w:rsid w:val="00125749"/>
    <w:rsid w:val="00127062"/>
    <w:rsid w:val="0013022B"/>
    <w:rsid w:val="00131170"/>
    <w:rsid w:val="00132F44"/>
    <w:rsid w:val="00133020"/>
    <w:rsid w:val="001348AA"/>
    <w:rsid w:val="00135217"/>
    <w:rsid w:val="00137DE3"/>
    <w:rsid w:val="00137FF7"/>
    <w:rsid w:val="00142A46"/>
    <w:rsid w:val="00142D91"/>
    <w:rsid w:val="00143965"/>
    <w:rsid w:val="00143B76"/>
    <w:rsid w:val="00144749"/>
    <w:rsid w:val="00146935"/>
    <w:rsid w:val="00146ACE"/>
    <w:rsid w:val="00147129"/>
    <w:rsid w:val="00152301"/>
    <w:rsid w:val="00161B93"/>
    <w:rsid w:val="00162B26"/>
    <w:rsid w:val="00162CC2"/>
    <w:rsid w:val="0016431A"/>
    <w:rsid w:val="001653B7"/>
    <w:rsid w:val="001656CB"/>
    <w:rsid w:val="00167ACC"/>
    <w:rsid w:val="00172572"/>
    <w:rsid w:val="00173361"/>
    <w:rsid w:val="00176233"/>
    <w:rsid w:val="00176865"/>
    <w:rsid w:val="001816D5"/>
    <w:rsid w:val="0018227E"/>
    <w:rsid w:val="00183949"/>
    <w:rsid w:val="00183A68"/>
    <w:rsid w:val="00183EFC"/>
    <w:rsid w:val="00184C07"/>
    <w:rsid w:val="00186E80"/>
    <w:rsid w:val="00187621"/>
    <w:rsid w:val="001904CB"/>
    <w:rsid w:val="00190CBE"/>
    <w:rsid w:val="001917FA"/>
    <w:rsid w:val="00192B4B"/>
    <w:rsid w:val="00193620"/>
    <w:rsid w:val="00193836"/>
    <w:rsid w:val="00193916"/>
    <w:rsid w:val="00195B65"/>
    <w:rsid w:val="0019710E"/>
    <w:rsid w:val="001A08AA"/>
    <w:rsid w:val="001A23D3"/>
    <w:rsid w:val="001A3CC2"/>
    <w:rsid w:val="001A53E3"/>
    <w:rsid w:val="001A7AFA"/>
    <w:rsid w:val="001B1025"/>
    <w:rsid w:val="001B19C8"/>
    <w:rsid w:val="001B232D"/>
    <w:rsid w:val="001B291D"/>
    <w:rsid w:val="001B7DFA"/>
    <w:rsid w:val="001C00C6"/>
    <w:rsid w:val="001C13E9"/>
    <w:rsid w:val="001C1E68"/>
    <w:rsid w:val="001C1EA5"/>
    <w:rsid w:val="001C526F"/>
    <w:rsid w:val="001C5D85"/>
    <w:rsid w:val="001C6238"/>
    <w:rsid w:val="001C7EF7"/>
    <w:rsid w:val="001D056A"/>
    <w:rsid w:val="001D0965"/>
    <w:rsid w:val="001D0DB7"/>
    <w:rsid w:val="001D1D3C"/>
    <w:rsid w:val="001D1DF3"/>
    <w:rsid w:val="001D4C9A"/>
    <w:rsid w:val="001D51C2"/>
    <w:rsid w:val="001D5F57"/>
    <w:rsid w:val="001D6E96"/>
    <w:rsid w:val="001E17D4"/>
    <w:rsid w:val="001E1E0B"/>
    <w:rsid w:val="001E38C0"/>
    <w:rsid w:val="001E4208"/>
    <w:rsid w:val="001E42D3"/>
    <w:rsid w:val="001E589A"/>
    <w:rsid w:val="001F1136"/>
    <w:rsid w:val="001F3741"/>
    <w:rsid w:val="001F3B9A"/>
    <w:rsid w:val="001F421B"/>
    <w:rsid w:val="001F7119"/>
    <w:rsid w:val="00201C65"/>
    <w:rsid w:val="002054CB"/>
    <w:rsid w:val="00210873"/>
    <w:rsid w:val="00212291"/>
    <w:rsid w:val="00214841"/>
    <w:rsid w:val="00215141"/>
    <w:rsid w:val="00216833"/>
    <w:rsid w:val="00216FEA"/>
    <w:rsid w:val="00221A1E"/>
    <w:rsid w:val="00222276"/>
    <w:rsid w:val="002230A4"/>
    <w:rsid w:val="00225D0E"/>
    <w:rsid w:val="00226392"/>
    <w:rsid w:val="002268C9"/>
    <w:rsid w:val="00232277"/>
    <w:rsid w:val="0023239E"/>
    <w:rsid w:val="0023251C"/>
    <w:rsid w:val="00232E80"/>
    <w:rsid w:val="0023317A"/>
    <w:rsid w:val="00234434"/>
    <w:rsid w:val="00240902"/>
    <w:rsid w:val="00243FF8"/>
    <w:rsid w:val="00244FCB"/>
    <w:rsid w:val="00250D40"/>
    <w:rsid w:val="00250D6D"/>
    <w:rsid w:val="0025128E"/>
    <w:rsid w:val="00254C6C"/>
    <w:rsid w:val="002565D7"/>
    <w:rsid w:val="00256E73"/>
    <w:rsid w:val="00256F3F"/>
    <w:rsid w:val="00261971"/>
    <w:rsid w:val="002625B5"/>
    <w:rsid w:val="00264108"/>
    <w:rsid w:val="00265651"/>
    <w:rsid w:val="00266E15"/>
    <w:rsid w:val="00272019"/>
    <w:rsid w:val="00272A26"/>
    <w:rsid w:val="00273378"/>
    <w:rsid w:val="00281EED"/>
    <w:rsid w:val="002825AD"/>
    <w:rsid w:val="0028394C"/>
    <w:rsid w:val="00283D00"/>
    <w:rsid w:val="002844C8"/>
    <w:rsid w:val="00285A18"/>
    <w:rsid w:val="00285A8B"/>
    <w:rsid w:val="00285D45"/>
    <w:rsid w:val="00286C17"/>
    <w:rsid w:val="00287517"/>
    <w:rsid w:val="00287A6D"/>
    <w:rsid w:val="00290108"/>
    <w:rsid w:val="002901AA"/>
    <w:rsid w:val="00292B7F"/>
    <w:rsid w:val="00293492"/>
    <w:rsid w:val="00294D0D"/>
    <w:rsid w:val="00296E7F"/>
    <w:rsid w:val="002A5A44"/>
    <w:rsid w:val="002B0090"/>
    <w:rsid w:val="002B1ED2"/>
    <w:rsid w:val="002B3281"/>
    <w:rsid w:val="002B4A51"/>
    <w:rsid w:val="002B4E40"/>
    <w:rsid w:val="002B5414"/>
    <w:rsid w:val="002B6360"/>
    <w:rsid w:val="002C0424"/>
    <w:rsid w:val="002C287B"/>
    <w:rsid w:val="002C4E44"/>
    <w:rsid w:val="002C5B5E"/>
    <w:rsid w:val="002C6291"/>
    <w:rsid w:val="002D2733"/>
    <w:rsid w:val="002D38A1"/>
    <w:rsid w:val="002D68A2"/>
    <w:rsid w:val="002D73C3"/>
    <w:rsid w:val="002E01EF"/>
    <w:rsid w:val="002E16CC"/>
    <w:rsid w:val="002E3C53"/>
    <w:rsid w:val="002E46DD"/>
    <w:rsid w:val="002E60C1"/>
    <w:rsid w:val="002E799B"/>
    <w:rsid w:val="002F26E9"/>
    <w:rsid w:val="002F2EF6"/>
    <w:rsid w:val="002F3344"/>
    <w:rsid w:val="002F3C3E"/>
    <w:rsid w:val="002F6BA1"/>
    <w:rsid w:val="00301BE5"/>
    <w:rsid w:val="00305E2E"/>
    <w:rsid w:val="003070B5"/>
    <w:rsid w:val="003074F1"/>
    <w:rsid w:val="00310C16"/>
    <w:rsid w:val="003110E4"/>
    <w:rsid w:val="0031551C"/>
    <w:rsid w:val="003169D8"/>
    <w:rsid w:val="00316ADB"/>
    <w:rsid w:val="00317484"/>
    <w:rsid w:val="00317D7A"/>
    <w:rsid w:val="00317F6A"/>
    <w:rsid w:val="00320777"/>
    <w:rsid w:val="0032079B"/>
    <w:rsid w:val="00320890"/>
    <w:rsid w:val="003235D6"/>
    <w:rsid w:val="00323D2C"/>
    <w:rsid w:val="00324984"/>
    <w:rsid w:val="00325E0D"/>
    <w:rsid w:val="003315DB"/>
    <w:rsid w:val="00333980"/>
    <w:rsid w:val="003347F1"/>
    <w:rsid w:val="003377DF"/>
    <w:rsid w:val="00342306"/>
    <w:rsid w:val="00342327"/>
    <w:rsid w:val="003436EB"/>
    <w:rsid w:val="00344002"/>
    <w:rsid w:val="00344078"/>
    <w:rsid w:val="0034708F"/>
    <w:rsid w:val="003472A0"/>
    <w:rsid w:val="003505A5"/>
    <w:rsid w:val="003519F3"/>
    <w:rsid w:val="00351BE7"/>
    <w:rsid w:val="003522D6"/>
    <w:rsid w:val="00355C6C"/>
    <w:rsid w:val="003571D2"/>
    <w:rsid w:val="003605B2"/>
    <w:rsid w:val="00360649"/>
    <w:rsid w:val="00363AF0"/>
    <w:rsid w:val="003640E8"/>
    <w:rsid w:val="0036412D"/>
    <w:rsid w:val="00365085"/>
    <w:rsid w:val="003657E2"/>
    <w:rsid w:val="003660F1"/>
    <w:rsid w:val="00370240"/>
    <w:rsid w:val="003735F7"/>
    <w:rsid w:val="00375779"/>
    <w:rsid w:val="0037676D"/>
    <w:rsid w:val="00380E8D"/>
    <w:rsid w:val="003816C8"/>
    <w:rsid w:val="00382491"/>
    <w:rsid w:val="00382E5C"/>
    <w:rsid w:val="00384E9D"/>
    <w:rsid w:val="00386E54"/>
    <w:rsid w:val="00390326"/>
    <w:rsid w:val="00392FC3"/>
    <w:rsid w:val="003A11D3"/>
    <w:rsid w:val="003A2D06"/>
    <w:rsid w:val="003A4498"/>
    <w:rsid w:val="003A4E6F"/>
    <w:rsid w:val="003A6216"/>
    <w:rsid w:val="003B0490"/>
    <w:rsid w:val="003B1F13"/>
    <w:rsid w:val="003B217F"/>
    <w:rsid w:val="003B4357"/>
    <w:rsid w:val="003C0929"/>
    <w:rsid w:val="003C4D10"/>
    <w:rsid w:val="003C55AE"/>
    <w:rsid w:val="003C65FD"/>
    <w:rsid w:val="003C6D95"/>
    <w:rsid w:val="003C75CA"/>
    <w:rsid w:val="003D08A1"/>
    <w:rsid w:val="003D114E"/>
    <w:rsid w:val="003D1848"/>
    <w:rsid w:val="003D1EB7"/>
    <w:rsid w:val="003E02FB"/>
    <w:rsid w:val="003E05E3"/>
    <w:rsid w:val="003E0B84"/>
    <w:rsid w:val="003E3EAF"/>
    <w:rsid w:val="003E5458"/>
    <w:rsid w:val="003F2D53"/>
    <w:rsid w:val="0040190E"/>
    <w:rsid w:val="00406A5D"/>
    <w:rsid w:val="004075B3"/>
    <w:rsid w:val="00407FE0"/>
    <w:rsid w:val="00412E01"/>
    <w:rsid w:val="00416BAF"/>
    <w:rsid w:val="00417E3A"/>
    <w:rsid w:val="00421670"/>
    <w:rsid w:val="00422E30"/>
    <w:rsid w:val="00423387"/>
    <w:rsid w:val="00423753"/>
    <w:rsid w:val="004258F8"/>
    <w:rsid w:val="00425A77"/>
    <w:rsid w:val="00430C75"/>
    <w:rsid w:val="00430EF9"/>
    <w:rsid w:val="00433ABE"/>
    <w:rsid w:val="004362FB"/>
    <w:rsid w:val="00440A62"/>
    <w:rsid w:val="004415EF"/>
    <w:rsid w:val="00441E40"/>
    <w:rsid w:val="00444835"/>
    <w:rsid w:val="00445080"/>
    <w:rsid w:val="0044546C"/>
    <w:rsid w:val="00446CED"/>
    <w:rsid w:val="00450445"/>
    <w:rsid w:val="0045144E"/>
    <w:rsid w:val="004519AB"/>
    <w:rsid w:val="00451CC3"/>
    <w:rsid w:val="004558C7"/>
    <w:rsid w:val="00456DCE"/>
    <w:rsid w:val="00463023"/>
    <w:rsid w:val="00465991"/>
    <w:rsid w:val="00471768"/>
    <w:rsid w:val="00473578"/>
    <w:rsid w:val="004832CC"/>
    <w:rsid w:val="00484855"/>
    <w:rsid w:val="004857A8"/>
    <w:rsid w:val="00486FC2"/>
    <w:rsid w:val="00492867"/>
    <w:rsid w:val="00494362"/>
    <w:rsid w:val="00495C7C"/>
    <w:rsid w:val="004A185A"/>
    <w:rsid w:val="004A28E3"/>
    <w:rsid w:val="004A48D9"/>
    <w:rsid w:val="004A4B07"/>
    <w:rsid w:val="004A7415"/>
    <w:rsid w:val="004A7BB5"/>
    <w:rsid w:val="004B048E"/>
    <w:rsid w:val="004B1BBB"/>
    <w:rsid w:val="004B2B40"/>
    <w:rsid w:val="004B314B"/>
    <w:rsid w:val="004B3CFD"/>
    <w:rsid w:val="004B482E"/>
    <w:rsid w:val="004B58B7"/>
    <w:rsid w:val="004B5F37"/>
    <w:rsid w:val="004B6731"/>
    <w:rsid w:val="004B7F60"/>
    <w:rsid w:val="004B7FE3"/>
    <w:rsid w:val="004C123C"/>
    <w:rsid w:val="004C1346"/>
    <w:rsid w:val="004C1535"/>
    <w:rsid w:val="004C1E9B"/>
    <w:rsid w:val="004C300B"/>
    <w:rsid w:val="004C605D"/>
    <w:rsid w:val="004C6D3F"/>
    <w:rsid w:val="004C6E93"/>
    <w:rsid w:val="004D213B"/>
    <w:rsid w:val="004D2DC8"/>
    <w:rsid w:val="004D4843"/>
    <w:rsid w:val="004D49E1"/>
    <w:rsid w:val="004D4F34"/>
    <w:rsid w:val="004D5397"/>
    <w:rsid w:val="004D5B75"/>
    <w:rsid w:val="004D65B0"/>
    <w:rsid w:val="004E17E0"/>
    <w:rsid w:val="004E1C5E"/>
    <w:rsid w:val="004E2712"/>
    <w:rsid w:val="004E2CF2"/>
    <w:rsid w:val="004E2FB1"/>
    <w:rsid w:val="004E341C"/>
    <w:rsid w:val="004E3AC5"/>
    <w:rsid w:val="004E4AEE"/>
    <w:rsid w:val="004E6AC1"/>
    <w:rsid w:val="004E77D6"/>
    <w:rsid w:val="004F0B46"/>
    <w:rsid w:val="004F0F18"/>
    <w:rsid w:val="004F438C"/>
    <w:rsid w:val="004F4ECF"/>
    <w:rsid w:val="004F5BB2"/>
    <w:rsid w:val="004F64B9"/>
    <w:rsid w:val="004F66D1"/>
    <w:rsid w:val="00501142"/>
    <w:rsid w:val="00501AD2"/>
    <w:rsid w:val="00504D1E"/>
    <w:rsid w:val="00506277"/>
    <w:rsid w:val="005075A3"/>
    <w:rsid w:val="00511D11"/>
    <w:rsid w:val="00511E46"/>
    <w:rsid w:val="0051224B"/>
    <w:rsid w:val="0051379D"/>
    <w:rsid w:val="00516BDC"/>
    <w:rsid w:val="005177A0"/>
    <w:rsid w:val="005247C1"/>
    <w:rsid w:val="00527F3D"/>
    <w:rsid w:val="00530A3F"/>
    <w:rsid w:val="00532547"/>
    <w:rsid w:val="005355CA"/>
    <w:rsid w:val="00537C0D"/>
    <w:rsid w:val="005407BD"/>
    <w:rsid w:val="00541098"/>
    <w:rsid w:val="005423FF"/>
    <w:rsid w:val="005438BD"/>
    <w:rsid w:val="00544953"/>
    <w:rsid w:val="005471D8"/>
    <w:rsid w:val="005509D4"/>
    <w:rsid w:val="005542C0"/>
    <w:rsid w:val="00555186"/>
    <w:rsid w:val="00555635"/>
    <w:rsid w:val="005609CB"/>
    <w:rsid w:val="0056102A"/>
    <w:rsid w:val="005622C1"/>
    <w:rsid w:val="005637C4"/>
    <w:rsid w:val="00563FEE"/>
    <w:rsid w:val="005644A7"/>
    <w:rsid w:val="005657B2"/>
    <w:rsid w:val="00566DF4"/>
    <w:rsid w:val="00567CE1"/>
    <w:rsid w:val="0057124A"/>
    <w:rsid w:val="00572B0C"/>
    <w:rsid w:val="00573388"/>
    <w:rsid w:val="005733D9"/>
    <w:rsid w:val="00574B47"/>
    <w:rsid w:val="0058088D"/>
    <w:rsid w:val="00580BAD"/>
    <w:rsid w:val="0058178B"/>
    <w:rsid w:val="005819BA"/>
    <w:rsid w:val="00583F20"/>
    <w:rsid w:val="00585957"/>
    <w:rsid w:val="00587ED4"/>
    <w:rsid w:val="00590BEC"/>
    <w:rsid w:val="0059142E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0237"/>
    <w:rsid w:val="005B23D4"/>
    <w:rsid w:val="005B3668"/>
    <w:rsid w:val="005B3939"/>
    <w:rsid w:val="005B3EA8"/>
    <w:rsid w:val="005B44ED"/>
    <w:rsid w:val="005B58B3"/>
    <w:rsid w:val="005B6B85"/>
    <w:rsid w:val="005C04F4"/>
    <w:rsid w:val="005C0B69"/>
    <w:rsid w:val="005C1EF6"/>
    <w:rsid w:val="005C3256"/>
    <w:rsid w:val="005C353F"/>
    <w:rsid w:val="005C356F"/>
    <w:rsid w:val="005C3A90"/>
    <w:rsid w:val="005C5569"/>
    <w:rsid w:val="005D09E4"/>
    <w:rsid w:val="005D0E68"/>
    <w:rsid w:val="005D0FE7"/>
    <w:rsid w:val="005D1962"/>
    <w:rsid w:val="005D3D8A"/>
    <w:rsid w:val="005D5803"/>
    <w:rsid w:val="005D6D1A"/>
    <w:rsid w:val="005D7ABC"/>
    <w:rsid w:val="005D7C6D"/>
    <w:rsid w:val="005E26E0"/>
    <w:rsid w:val="005E33AD"/>
    <w:rsid w:val="005E3F7E"/>
    <w:rsid w:val="005E5097"/>
    <w:rsid w:val="005E51B5"/>
    <w:rsid w:val="005E6535"/>
    <w:rsid w:val="005F1F38"/>
    <w:rsid w:val="005F31F2"/>
    <w:rsid w:val="005F6894"/>
    <w:rsid w:val="005F706A"/>
    <w:rsid w:val="0060581F"/>
    <w:rsid w:val="00606276"/>
    <w:rsid w:val="00607163"/>
    <w:rsid w:val="006072A9"/>
    <w:rsid w:val="00610E7C"/>
    <w:rsid w:val="0061150B"/>
    <w:rsid w:val="0061253A"/>
    <w:rsid w:val="00612AA8"/>
    <w:rsid w:val="00612D11"/>
    <w:rsid w:val="006137BA"/>
    <w:rsid w:val="00614277"/>
    <w:rsid w:val="00614A17"/>
    <w:rsid w:val="0061675A"/>
    <w:rsid w:val="0062056D"/>
    <w:rsid w:val="006217C2"/>
    <w:rsid w:val="00621C38"/>
    <w:rsid w:val="00623E9C"/>
    <w:rsid w:val="00625341"/>
    <w:rsid w:val="00626578"/>
    <w:rsid w:val="0062779A"/>
    <w:rsid w:val="006321A1"/>
    <w:rsid w:val="00632506"/>
    <w:rsid w:val="00632BD0"/>
    <w:rsid w:val="00635F3D"/>
    <w:rsid w:val="00637728"/>
    <w:rsid w:val="006404B0"/>
    <w:rsid w:val="006408C7"/>
    <w:rsid w:val="00641E14"/>
    <w:rsid w:val="0064428D"/>
    <w:rsid w:val="00644BAB"/>
    <w:rsid w:val="00645E45"/>
    <w:rsid w:val="0064611D"/>
    <w:rsid w:val="00646455"/>
    <w:rsid w:val="00650FA0"/>
    <w:rsid w:val="006516D6"/>
    <w:rsid w:val="006526B8"/>
    <w:rsid w:val="006541DC"/>
    <w:rsid w:val="0065475D"/>
    <w:rsid w:val="0065758B"/>
    <w:rsid w:val="006606B1"/>
    <w:rsid w:val="00663704"/>
    <w:rsid w:val="006655AD"/>
    <w:rsid w:val="00665E66"/>
    <w:rsid w:val="00670BFC"/>
    <w:rsid w:val="00671529"/>
    <w:rsid w:val="00671C3E"/>
    <w:rsid w:val="00673DA6"/>
    <w:rsid w:val="006758D8"/>
    <w:rsid w:val="00676016"/>
    <w:rsid w:val="00676244"/>
    <w:rsid w:val="006772CE"/>
    <w:rsid w:val="00677A3C"/>
    <w:rsid w:val="00680925"/>
    <w:rsid w:val="0068227D"/>
    <w:rsid w:val="00682D28"/>
    <w:rsid w:val="00683C60"/>
    <w:rsid w:val="00687811"/>
    <w:rsid w:val="00691506"/>
    <w:rsid w:val="006935AC"/>
    <w:rsid w:val="00693845"/>
    <w:rsid w:val="00695F39"/>
    <w:rsid w:val="0069675E"/>
    <w:rsid w:val="006A41AE"/>
    <w:rsid w:val="006A695C"/>
    <w:rsid w:val="006B1236"/>
    <w:rsid w:val="006B223E"/>
    <w:rsid w:val="006B28C4"/>
    <w:rsid w:val="006B3EB7"/>
    <w:rsid w:val="006B51E1"/>
    <w:rsid w:val="006B6BFD"/>
    <w:rsid w:val="006C4337"/>
    <w:rsid w:val="006C484C"/>
    <w:rsid w:val="006C51E9"/>
    <w:rsid w:val="006C59C7"/>
    <w:rsid w:val="006C6002"/>
    <w:rsid w:val="006D01FB"/>
    <w:rsid w:val="006D0521"/>
    <w:rsid w:val="006D0E83"/>
    <w:rsid w:val="006D4DCD"/>
    <w:rsid w:val="006E29BE"/>
    <w:rsid w:val="006F0FEA"/>
    <w:rsid w:val="006F3AD2"/>
    <w:rsid w:val="006F68FC"/>
    <w:rsid w:val="00700A82"/>
    <w:rsid w:val="0070145B"/>
    <w:rsid w:val="00703F27"/>
    <w:rsid w:val="007044A7"/>
    <w:rsid w:val="007046B3"/>
    <w:rsid w:val="0070526E"/>
    <w:rsid w:val="00705C43"/>
    <w:rsid w:val="00706B44"/>
    <w:rsid w:val="007076EB"/>
    <w:rsid w:val="00710B54"/>
    <w:rsid w:val="007144AC"/>
    <w:rsid w:val="00715311"/>
    <w:rsid w:val="007160C9"/>
    <w:rsid w:val="007167B8"/>
    <w:rsid w:val="00724657"/>
    <w:rsid w:val="007247AC"/>
    <w:rsid w:val="00724BE6"/>
    <w:rsid w:val="007255A9"/>
    <w:rsid w:val="00727D22"/>
    <w:rsid w:val="00731A38"/>
    <w:rsid w:val="0073380E"/>
    <w:rsid w:val="007342E2"/>
    <w:rsid w:val="0073503E"/>
    <w:rsid w:val="00736B02"/>
    <w:rsid w:val="007447BF"/>
    <w:rsid w:val="00752881"/>
    <w:rsid w:val="00753016"/>
    <w:rsid w:val="007557D2"/>
    <w:rsid w:val="0076000B"/>
    <w:rsid w:val="0076022D"/>
    <w:rsid w:val="0076073D"/>
    <w:rsid w:val="00762610"/>
    <w:rsid w:val="00763AC5"/>
    <w:rsid w:val="00764DA8"/>
    <w:rsid w:val="00770A49"/>
    <w:rsid w:val="00771E52"/>
    <w:rsid w:val="00773F18"/>
    <w:rsid w:val="0077607F"/>
    <w:rsid w:val="00780619"/>
    <w:rsid w:val="00781F63"/>
    <w:rsid w:val="0078399C"/>
    <w:rsid w:val="00786BC8"/>
    <w:rsid w:val="00793ACB"/>
    <w:rsid w:val="007950E5"/>
    <w:rsid w:val="00797133"/>
    <w:rsid w:val="007A020D"/>
    <w:rsid w:val="007A30C3"/>
    <w:rsid w:val="007A3EB4"/>
    <w:rsid w:val="007A4B31"/>
    <w:rsid w:val="007A5032"/>
    <w:rsid w:val="007A608A"/>
    <w:rsid w:val="007B3243"/>
    <w:rsid w:val="007B4253"/>
    <w:rsid w:val="007B438B"/>
    <w:rsid w:val="007B525C"/>
    <w:rsid w:val="007B5A0C"/>
    <w:rsid w:val="007C0A59"/>
    <w:rsid w:val="007D04D9"/>
    <w:rsid w:val="007D070B"/>
    <w:rsid w:val="007D2869"/>
    <w:rsid w:val="007D2F1B"/>
    <w:rsid w:val="007D3046"/>
    <w:rsid w:val="007D36EA"/>
    <w:rsid w:val="007D3742"/>
    <w:rsid w:val="007D3AD7"/>
    <w:rsid w:val="007D58A4"/>
    <w:rsid w:val="007E0A82"/>
    <w:rsid w:val="007F0574"/>
    <w:rsid w:val="007F1108"/>
    <w:rsid w:val="007F1153"/>
    <w:rsid w:val="007F40F2"/>
    <w:rsid w:val="007F4219"/>
    <w:rsid w:val="007F61F5"/>
    <w:rsid w:val="00814519"/>
    <w:rsid w:val="00814665"/>
    <w:rsid w:val="00815A6E"/>
    <w:rsid w:val="00815F9E"/>
    <w:rsid w:val="00816597"/>
    <w:rsid w:val="00821EBA"/>
    <w:rsid w:val="00822E48"/>
    <w:rsid w:val="00824322"/>
    <w:rsid w:val="0082492A"/>
    <w:rsid w:val="0082494D"/>
    <w:rsid w:val="00824976"/>
    <w:rsid w:val="00824E24"/>
    <w:rsid w:val="00825D0C"/>
    <w:rsid w:val="0082645C"/>
    <w:rsid w:val="00826920"/>
    <w:rsid w:val="00827E84"/>
    <w:rsid w:val="0083427C"/>
    <w:rsid w:val="0084129A"/>
    <w:rsid w:val="00843616"/>
    <w:rsid w:val="008438C8"/>
    <w:rsid w:val="00844B16"/>
    <w:rsid w:val="00845AB1"/>
    <w:rsid w:val="00846CEA"/>
    <w:rsid w:val="00846FB4"/>
    <w:rsid w:val="0084752A"/>
    <w:rsid w:val="00853F02"/>
    <w:rsid w:val="00857959"/>
    <w:rsid w:val="00857D05"/>
    <w:rsid w:val="008630B5"/>
    <w:rsid w:val="00864AA2"/>
    <w:rsid w:val="0086685F"/>
    <w:rsid w:val="00867B8E"/>
    <w:rsid w:val="00870EAE"/>
    <w:rsid w:val="00871B14"/>
    <w:rsid w:val="008740E6"/>
    <w:rsid w:val="008747C0"/>
    <w:rsid w:val="00874FB0"/>
    <w:rsid w:val="0087628C"/>
    <w:rsid w:val="008768FB"/>
    <w:rsid w:val="00876C55"/>
    <w:rsid w:val="00877401"/>
    <w:rsid w:val="00877606"/>
    <w:rsid w:val="008807CB"/>
    <w:rsid w:val="00880A15"/>
    <w:rsid w:val="0088206C"/>
    <w:rsid w:val="00884C0F"/>
    <w:rsid w:val="00884D92"/>
    <w:rsid w:val="00887E46"/>
    <w:rsid w:val="00892A54"/>
    <w:rsid w:val="00894BAF"/>
    <w:rsid w:val="008954B5"/>
    <w:rsid w:val="00895F58"/>
    <w:rsid w:val="00896280"/>
    <w:rsid w:val="008972C6"/>
    <w:rsid w:val="00897B68"/>
    <w:rsid w:val="00897B69"/>
    <w:rsid w:val="008A123A"/>
    <w:rsid w:val="008A29B0"/>
    <w:rsid w:val="008A599E"/>
    <w:rsid w:val="008A6362"/>
    <w:rsid w:val="008A643A"/>
    <w:rsid w:val="008A7749"/>
    <w:rsid w:val="008B153E"/>
    <w:rsid w:val="008B1882"/>
    <w:rsid w:val="008C137E"/>
    <w:rsid w:val="008C3A03"/>
    <w:rsid w:val="008C444C"/>
    <w:rsid w:val="008C4B7F"/>
    <w:rsid w:val="008C6D1B"/>
    <w:rsid w:val="008C6E49"/>
    <w:rsid w:val="008D0405"/>
    <w:rsid w:val="008D0889"/>
    <w:rsid w:val="008D2301"/>
    <w:rsid w:val="008D347C"/>
    <w:rsid w:val="008D36C7"/>
    <w:rsid w:val="008E05A1"/>
    <w:rsid w:val="008E174D"/>
    <w:rsid w:val="008E1F98"/>
    <w:rsid w:val="008E359F"/>
    <w:rsid w:val="008E5D97"/>
    <w:rsid w:val="008E79AF"/>
    <w:rsid w:val="008E7B73"/>
    <w:rsid w:val="008F03FA"/>
    <w:rsid w:val="008F056C"/>
    <w:rsid w:val="008F0C15"/>
    <w:rsid w:val="008F0D5D"/>
    <w:rsid w:val="008F3861"/>
    <w:rsid w:val="008F7591"/>
    <w:rsid w:val="0090014D"/>
    <w:rsid w:val="009007A7"/>
    <w:rsid w:val="00901191"/>
    <w:rsid w:val="00901FA3"/>
    <w:rsid w:val="00902A93"/>
    <w:rsid w:val="009077C4"/>
    <w:rsid w:val="00907C18"/>
    <w:rsid w:val="009110D4"/>
    <w:rsid w:val="0091707D"/>
    <w:rsid w:val="00925C39"/>
    <w:rsid w:val="0093279E"/>
    <w:rsid w:val="009340FC"/>
    <w:rsid w:val="00935E90"/>
    <w:rsid w:val="00942B65"/>
    <w:rsid w:val="00942D58"/>
    <w:rsid w:val="0094405E"/>
    <w:rsid w:val="00944CB5"/>
    <w:rsid w:val="00944D3C"/>
    <w:rsid w:val="0094613F"/>
    <w:rsid w:val="00946AFF"/>
    <w:rsid w:val="00950340"/>
    <w:rsid w:val="00951B9D"/>
    <w:rsid w:val="00954C9C"/>
    <w:rsid w:val="0095579F"/>
    <w:rsid w:val="00956315"/>
    <w:rsid w:val="00962337"/>
    <w:rsid w:val="0096327C"/>
    <w:rsid w:val="0096344A"/>
    <w:rsid w:val="0096409D"/>
    <w:rsid w:val="00964F13"/>
    <w:rsid w:val="0096586F"/>
    <w:rsid w:val="009668F8"/>
    <w:rsid w:val="00966D26"/>
    <w:rsid w:val="009673BC"/>
    <w:rsid w:val="0097015A"/>
    <w:rsid w:val="00971196"/>
    <w:rsid w:val="00973D7B"/>
    <w:rsid w:val="00974A63"/>
    <w:rsid w:val="00977C30"/>
    <w:rsid w:val="00977CEA"/>
    <w:rsid w:val="009801C4"/>
    <w:rsid w:val="009833C7"/>
    <w:rsid w:val="00983E7B"/>
    <w:rsid w:val="0098587D"/>
    <w:rsid w:val="009873B2"/>
    <w:rsid w:val="0098752E"/>
    <w:rsid w:val="00990228"/>
    <w:rsid w:val="009910F3"/>
    <w:rsid w:val="00991609"/>
    <w:rsid w:val="0099174A"/>
    <w:rsid w:val="00991D7F"/>
    <w:rsid w:val="00993C34"/>
    <w:rsid w:val="009948DE"/>
    <w:rsid w:val="0099574E"/>
    <w:rsid w:val="009963B0"/>
    <w:rsid w:val="00997227"/>
    <w:rsid w:val="009A432A"/>
    <w:rsid w:val="009A45A4"/>
    <w:rsid w:val="009A498E"/>
    <w:rsid w:val="009B118D"/>
    <w:rsid w:val="009B1293"/>
    <w:rsid w:val="009B2753"/>
    <w:rsid w:val="009B36B2"/>
    <w:rsid w:val="009B3856"/>
    <w:rsid w:val="009B4964"/>
    <w:rsid w:val="009B7127"/>
    <w:rsid w:val="009B7159"/>
    <w:rsid w:val="009C2D7B"/>
    <w:rsid w:val="009D4156"/>
    <w:rsid w:val="009D4C48"/>
    <w:rsid w:val="009E0E67"/>
    <w:rsid w:val="009E3583"/>
    <w:rsid w:val="009E396A"/>
    <w:rsid w:val="009E39A9"/>
    <w:rsid w:val="009E4B70"/>
    <w:rsid w:val="009E50F5"/>
    <w:rsid w:val="009E63EB"/>
    <w:rsid w:val="009F0AB5"/>
    <w:rsid w:val="009F3650"/>
    <w:rsid w:val="009F4EBF"/>
    <w:rsid w:val="009F4ECE"/>
    <w:rsid w:val="009F7700"/>
    <w:rsid w:val="009F7A87"/>
    <w:rsid w:val="00A01838"/>
    <w:rsid w:val="00A02944"/>
    <w:rsid w:val="00A0358E"/>
    <w:rsid w:val="00A03D0D"/>
    <w:rsid w:val="00A06E58"/>
    <w:rsid w:val="00A1432B"/>
    <w:rsid w:val="00A1478B"/>
    <w:rsid w:val="00A17D34"/>
    <w:rsid w:val="00A20BB3"/>
    <w:rsid w:val="00A228B8"/>
    <w:rsid w:val="00A23E6F"/>
    <w:rsid w:val="00A26786"/>
    <w:rsid w:val="00A32541"/>
    <w:rsid w:val="00A33265"/>
    <w:rsid w:val="00A35214"/>
    <w:rsid w:val="00A35578"/>
    <w:rsid w:val="00A43872"/>
    <w:rsid w:val="00A44360"/>
    <w:rsid w:val="00A45C98"/>
    <w:rsid w:val="00A4756F"/>
    <w:rsid w:val="00A504D1"/>
    <w:rsid w:val="00A5121C"/>
    <w:rsid w:val="00A54894"/>
    <w:rsid w:val="00A557E3"/>
    <w:rsid w:val="00A56961"/>
    <w:rsid w:val="00A57232"/>
    <w:rsid w:val="00A57F91"/>
    <w:rsid w:val="00A60184"/>
    <w:rsid w:val="00A64787"/>
    <w:rsid w:val="00A67655"/>
    <w:rsid w:val="00A76FCD"/>
    <w:rsid w:val="00A77C51"/>
    <w:rsid w:val="00A81811"/>
    <w:rsid w:val="00A837C9"/>
    <w:rsid w:val="00A84E6F"/>
    <w:rsid w:val="00A8687F"/>
    <w:rsid w:val="00A903F0"/>
    <w:rsid w:val="00A91815"/>
    <w:rsid w:val="00A93238"/>
    <w:rsid w:val="00A933E2"/>
    <w:rsid w:val="00A93BDD"/>
    <w:rsid w:val="00A96A12"/>
    <w:rsid w:val="00A96C92"/>
    <w:rsid w:val="00AA2B35"/>
    <w:rsid w:val="00AA6830"/>
    <w:rsid w:val="00AA6DB2"/>
    <w:rsid w:val="00AA7633"/>
    <w:rsid w:val="00AB3DF7"/>
    <w:rsid w:val="00AB431A"/>
    <w:rsid w:val="00AB49DC"/>
    <w:rsid w:val="00AB4B20"/>
    <w:rsid w:val="00AC08C3"/>
    <w:rsid w:val="00AC24C9"/>
    <w:rsid w:val="00AC4634"/>
    <w:rsid w:val="00AC4CF6"/>
    <w:rsid w:val="00AC5898"/>
    <w:rsid w:val="00AC5A1B"/>
    <w:rsid w:val="00AC7EB3"/>
    <w:rsid w:val="00AD0911"/>
    <w:rsid w:val="00AD0D0C"/>
    <w:rsid w:val="00AD1A37"/>
    <w:rsid w:val="00AD2310"/>
    <w:rsid w:val="00AD38B3"/>
    <w:rsid w:val="00AD3A4C"/>
    <w:rsid w:val="00AD430E"/>
    <w:rsid w:val="00AD6CCD"/>
    <w:rsid w:val="00AD71AC"/>
    <w:rsid w:val="00AD7B7F"/>
    <w:rsid w:val="00AE2545"/>
    <w:rsid w:val="00AE33C1"/>
    <w:rsid w:val="00AE4294"/>
    <w:rsid w:val="00AF0FAE"/>
    <w:rsid w:val="00AF10AC"/>
    <w:rsid w:val="00AF113E"/>
    <w:rsid w:val="00AF3FB3"/>
    <w:rsid w:val="00AF566F"/>
    <w:rsid w:val="00AF5E1B"/>
    <w:rsid w:val="00AF7209"/>
    <w:rsid w:val="00B02E4E"/>
    <w:rsid w:val="00B032FD"/>
    <w:rsid w:val="00B0398B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C71"/>
    <w:rsid w:val="00B13DEA"/>
    <w:rsid w:val="00B14150"/>
    <w:rsid w:val="00B14FEB"/>
    <w:rsid w:val="00B15024"/>
    <w:rsid w:val="00B16278"/>
    <w:rsid w:val="00B20C82"/>
    <w:rsid w:val="00B21829"/>
    <w:rsid w:val="00B234D3"/>
    <w:rsid w:val="00B25DBF"/>
    <w:rsid w:val="00B26770"/>
    <w:rsid w:val="00B267C4"/>
    <w:rsid w:val="00B26B10"/>
    <w:rsid w:val="00B31576"/>
    <w:rsid w:val="00B31E4B"/>
    <w:rsid w:val="00B33867"/>
    <w:rsid w:val="00B352B4"/>
    <w:rsid w:val="00B36F31"/>
    <w:rsid w:val="00B40853"/>
    <w:rsid w:val="00B41BFC"/>
    <w:rsid w:val="00B43D36"/>
    <w:rsid w:val="00B45A13"/>
    <w:rsid w:val="00B4664B"/>
    <w:rsid w:val="00B46CD8"/>
    <w:rsid w:val="00B47B94"/>
    <w:rsid w:val="00B47D57"/>
    <w:rsid w:val="00B52BAE"/>
    <w:rsid w:val="00B52D10"/>
    <w:rsid w:val="00B54073"/>
    <w:rsid w:val="00B55403"/>
    <w:rsid w:val="00B56904"/>
    <w:rsid w:val="00B57FCF"/>
    <w:rsid w:val="00B62F61"/>
    <w:rsid w:val="00B63B5D"/>
    <w:rsid w:val="00B6523F"/>
    <w:rsid w:val="00B67A29"/>
    <w:rsid w:val="00B7176E"/>
    <w:rsid w:val="00B72F19"/>
    <w:rsid w:val="00B73F1B"/>
    <w:rsid w:val="00B74E38"/>
    <w:rsid w:val="00B7558A"/>
    <w:rsid w:val="00B80F07"/>
    <w:rsid w:val="00B82013"/>
    <w:rsid w:val="00B84115"/>
    <w:rsid w:val="00B85BBE"/>
    <w:rsid w:val="00B87521"/>
    <w:rsid w:val="00B87C78"/>
    <w:rsid w:val="00B904C0"/>
    <w:rsid w:val="00B90884"/>
    <w:rsid w:val="00B93B0C"/>
    <w:rsid w:val="00B93D8C"/>
    <w:rsid w:val="00B953C6"/>
    <w:rsid w:val="00BA11BD"/>
    <w:rsid w:val="00BA3309"/>
    <w:rsid w:val="00BA76BD"/>
    <w:rsid w:val="00BA7C90"/>
    <w:rsid w:val="00BA7CB4"/>
    <w:rsid w:val="00BB1928"/>
    <w:rsid w:val="00BB4EA9"/>
    <w:rsid w:val="00BB5DA2"/>
    <w:rsid w:val="00BB6E77"/>
    <w:rsid w:val="00BC1ED7"/>
    <w:rsid w:val="00BC362B"/>
    <w:rsid w:val="00BC3666"/>
    <w:rsid w:val="00BC5CBE"/>
    <w:rsid w:val="00BC6DA6"/>
    <w:rsid w:val="00BD07A1"/>
    <w:rsid w:val="00BD1F3B"/>
    <w:rsid w:val="00BD1F69"/>
    <w:rsid w:val="00BD227B"/>
    <w:rsid w:val="00BD2CEB"/>
    <w:rsid w:val="00BD3E53"/>
    <w:rsid w:val="00BD4230"/>
    <w:rsid w:val="00BD78B2"/>
    <w:rsid w:val="00BE0D71"/>
    <w:rsid w:val="00BE173D"/>
    <w:rsid w:val="00BE1C1F"/>
    <w:rsid w:val="00BE23A7"/>
    <w:rsid w:val="00BE2504"/>
    <w:rsid w:val="00BE2E6D"/>
    <w:rsid w:val="00BE5FC5"/>
    <w:rsid w:val="00BE645E"/>
    <w:rsid w:val="00BE7547"/>
    <w:rsid w:val="00BF0568"/>
    <w:rsid w:val="00BF55EC"/>
    <w:rsid w:val="00BF6997"/>
    <w:rsid w:val="00C048A5"/>
    <w:rsid w:val="00C063AA"/>
    <w:rsid w:val="00C069CF"/>
    <w:rsid w:val="00C069F2"/>
    <w:rsid w:val="00C06CD3"/>
    <w:rsid w:val="00C07B32"/>
    <w:rsid w:val="00C1138A"/>
    <w:rsid w:val="00C118DD"/>
    <w:rsid w:val="00C11E16"/>
    <w:rsid w:val="00C13077"/>
    <w:rsid w:val="00C17E4D"/>
    <w:rsid w:val="00C20D2A"/>
    <w:rsid w:val="00C231E4"/>
    <w:rsid w:val="00C33CA7"/>
    <w:rsid w:val="00C35359"/>
    <w:rsid w:val="00C37454"/>
    <w:rsid w:val="00C41CBF"/>
    <w:rsid w:val="00C42015"/>
    <w:rsid w:val="00C447B6"/>
    <w:rsid w:val="00C459A6"/>
    <w:rsid w:val="00C57F79"/>
    <w:rsid w:val="00C61D70"/>
    <w:rsid w:val="00C62147"/>
    <w:rsid w:val="00C62745"/>
    <w:rsid w:val="00C628B4"/>
    <w:rsid w:val="00C6322C"/>
    <w:rsid w:val="00C6434C"/>
    <w:rsid w:val="00C64794"/>
    <w:rsid w:val="00C64ED1"/>
    <w:rsid w:val="00C67233"/>
    <w:rsid w:val="00C676DD"/>
    <w:rsid w:val="00C70583"/>
    <w:rsid w:val="00C7159F"/>
    <w:rsid w:val="00C7289E"/>
    <w:rsid w:val="00C72900"/>
    <w:rsid w:val="00C72F30"/>
    <w:rsid w:val="00C75DE1"/>
    <w:rsid w:val="00C76C0F"/>
    <w:rsid w:val="00C76EE5"/>
    <w:rsid w:val="00C811A4"/>
    <w:rsid w:val="00C8151A"/>
    <w:rsid w:val="00C823AC"/>
    <w:rsid w:val="00C83440"/>
    <w:rsid w:val="00C86148"/>
    <w:rsid w:val="00C86AE4"/>
    <w:rsid w:val="00C8770E"/>
    <w:rsid w:val="00C91532"/>
    <w:rsid w:val="00C91E1A"/>
    <w:rsid w:val="00C94546"/>
    <w:rsid w:val="00C9638F"/>
    <w:rsid w:val="00CA07C4"/>
    <w:rsid w:val="00CA2E54"/>
    <w:rsid w:val="00CA4C88"/>
    <w:rsid w:val="00CA4E6C"/>
    <w:rsid w:val="00CA5A7E"/>
    <w:rsid w:val="00CA770C"/>
    <w:rsid w:val="00CA7BBC"/>
    <w:rsid w:val="00CB0D57"/>
    <w:rsid w:val="00CB30EC"/>
    <w:rsid w:val="00CB3108"/>
    <w:rsid w:val="00CB3E00"/>
    <w:rsid w:val="00CB4683"/>
    <w:rsid w:val="00CB7552"/>
    <w:rsid w:val="00CC127D"/>
    <w:rsid w:val="00CC1868"/>
    <w:rsid w:val="00CC1D46"/>
    <w:rsid w:val="00CC21F3"/>
    <w:rsid w:val="00CC2D9E"/>
    <w:rsid w:val="00CC2F61"/>
    <w:rsid w:val="00CC55BB"/>
    <w:rsid w:val="00CC7865"/>
    <w:rsid w:val="00CC7F33"/>
    <w:rsid w:val="00CD3B02"/>
    <w:rsid w:val="00CD444D"/>
    <w:rsid w:val="00CD4724"/>
    <w:rsid w:val="00CD6BE4"/>
    <w:rsid w:val="00CE3888"/>
    <w:rsid w:val="00CE4D1B"/>
    <w:rsid w:val="00CE59A4"/>
    <w:rsid w:val="00CE6EF8"/>
    <w:rsid w:val="00CF0098"/>
    <w:rsid w:val="00CF20DC"/>
    <w:rsid w:val="00CF3D31"/>
    <w:rsid w:val="00CF75C4"/>
    <w:rsid w:val="00CF7950"/>
    <w:rsid w:val="00CF7C3A"/>
    <w:rsid w:val="00CF7CDA"/>
    <w:rsid w:val="00D01555"/>
    <w:rsid w:val="00D01A24"/>
    <w:rsid w:val="00D01AE4"/>
    <w:rsid w:val="00D026E2"/>
    <w:rsid w:val="00D02AE7"/>
    <w:rsid w:val="00D032FB"/>
    <w:rsid w:val="00D03B5B"/>
    <w:rsid w:val="00D05411"/>
    <w:rsid w:val="00D10F0E"/>
    <w:rsid w:val="00D11A95"/>
    <w:rsid w:val="00D11E99"/>
    <w:rsid w:val="00D13963"/>
    <w:rsid w:val="00D13D4C"/>
    <w:rsid w:val="00D14535"/>
    <w:rsid w:val="00D14555"/>
    <w:rsid w:val="00D148C7"/>
    <w:rsid w:val="00D14A92"/>
    <w:rsid w:val="00D1659F"/>
    <w:rsid w:val="00D16922"/>
    <w:rsid w:val="00D207C9"/>
    <w:rsid w:val="00D2087D"/>
    <w:rsid w:val="00D21CF2"/>
    <w:rsid w:val="00D239F6"/>
    <w:rsid w:val="00D24D21"/>
    <w:rsid w:val="00D25903"/>
    <w:rsid w:val="00D25DCF"/>
    <w:rsid w:val="00D26E43"/>
    <w:rsid w:val="00D27F66"/>
    <w:rsid w:val="00D306D6"/>
    <w:rsid w:val="00D30D01"/>
    <w:rsid w:val="00D30E5B"/>
    <w:rsid w:val="00D31550"/>
    <w:rsid w:val="00D31CC6"/>
    <w:rsid w:val="00D3255C"/>
    <w:rsid w:val="00D332E8"/>
    <w:rsid w:val="00D33BB7"/>
    <w:rsid w:val="00D3577C"/>
    <w:rsid w:val="00D411A2"/>
    <w:rsid w:val="00D430C5"/>
    <w:rsid w:val="00D46675"/>
    <w:rsid w:val="00D4762E"/>
    <w:rsid w:val="00D476DF"/>
    <w:rsid w:val="00D51779"/>
    <w:rsid w:val="00D52549"/>
    <w:rsid w:val="00D53054"/>
    <w:rsid w:val="00D54261"/>
    <w:rsid w:val="00D54B25"/>
    <w:rsid w:val="00D556E6"/>
    <w:rsid w:val="00D5586A"/>
    <w:rsid w:val="00D55F52"/>
    <w:rsid w:val="00D571C2"/>
    <w:rsid w:val="00D60C54"/>
    <w:rsid w:val="00D60D0B"/>
    <w:rsid w:val="00D61AA3"/>
    <w:rsid w:val="00D63AA8"/>
    <w:rsid w:val="00D66855"/>
    <w:rsid w:val="00D66C23"/>
    <w:rsid w:val="00D7003D"/>
    <w:rsid w:val="00D70697"/>
    <w:rsid w:val="00D710AD"/>
    <w:rsid w:val="00D71999"/>
    <w:rsid w:val="00D72109"/>
    <w:rsid w:val="00D724AC"/>
    <w:rsid w:val="00D7339F"/>
    <w:rsid w:val="00D738E9"/>
    <w:rsid w:val="00D74A85"/>
    <w:rsid w:val="00D75708"/>
    <w:rsid w:val="00D77A67"/>
    <w:rsid w:val="00D81EB1"/>
    <w:rsid w:val="00D830A9"/>
    <w:rsid w:val="00D85038"/>
    <w:rsid w:val="00D8547D"/>
    <w:rsid w:val="00D95576"/>
    <w:rsid w:val="00D9622B"/>
    <w:rsid w:val="00D96DBE"/>
    <w:rsid w:val="00D97249"/>
    <w:rsid w:val="00DA07A9"/>
    <w:rsid w:val="00DA3B60"/>
    <w:rsid w:val="00DA4EB6"/>
    <w:rsid w:val="00DA64B5"/>
    <w:rsid w:val="00DA65C6"/>
    <w:rsid w:val="00DB0BA9"/>
    <w:rsid w:val="00DB10A4"/>
    <w:rsid w:val="00DB4F38"/>
    <w:rsid w:val="00DB54F6"/>
    <w:rsid w:val="00DB5FAD"/>
    <w:rsid w:val="00DB6E84"/>
    <w:rsid w:val="00DB73E6"/>
    <w:rsid w:val="00DC2AD8"/>
    <w:rsid w:val="00DC31AA"/>
    <w:rsid w:val="00DC3D7E"/>
    <w:rsid w:val="00DC5397"/>
    <w:rsid w:val="00DD005C"/>
    <w:rsid w:val="00DD1714"/>
    <w:rsid w:val="00DD4C6A"/>
    <w:rsid w:val="00DD633E"/>
    <w:rsid w:val="00DD7C60"/>
    <w:rsid w:val="00DE54AF"/>
    <w:rsid w:val="00DE586D"/>
    <w:rsid w:val="00DE6075"/>
    <w:rsid w:val="00DE71A8"/>
    <w:rsid w:val="00DF2732"/>
    <w:rsid w:val="00DF2DE7"/>
    <w:rsid w:val="00DF3DF9"/>
    <w:rsid w:val="00DF4649"/>
    <w:rsid w:val="00DF4902"/>
    <w:rsid w:val="00DF52B6"/>
    <w:rsid w:val="00DF787F"/>
    <w:rsid w:val="00E0019B"/>
    <w:rsid w:val="00E0113D"/>
    <w:rsid w:val="00E0135A"/>
    <w:rsid w:val="00E02624"/>
    <w:rsid w:val="00E03B51"/>
    <w:rsid w:val="00E049BB"/>
    <w:rsid w:val="00E051EB"/>
    <w:rsid w:val="00E0573F"/>
    <w:rsid w:val="00E05D0A"/>
    <w:rsid w:val="00E0679C"/>
    <w:rsid w:val="00E11BBF"/>
    <w:rsid w:val="00E1224C"/>
    <w:rsid w:val="00E130F6"/>
    <w:rsid w:val="00E13F9F"/>
    <w:rsid w:val="00E218A0"/>
    <w:rsid w:val="00E21CD0"/>
    <w:rsid w:val="00E224B0"/>
    <w:rsid w:val="00E227FA"/>
    <w:rsid w:val="00E26383"/>
    <w:rsid w:val="00E26E1C"/>
    <w:rsid w:val="00E27018"/>
    <w:rsid w:val="00E35891"/>
    <w:rsid w:val="00E35B30"/>
    <w:rsid w:val="00E407F5"/>
    <w:rsid w:val="00E408F4"/>
    <w:rsid w:val="00E40F84"/>
    <w:rsid w:val="00E42263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6E3"/>
    <w:rsid w:val="00E608A3"/>
    <w:rsid w:val="00E63789"/>
    <w:rsid w:val="00E63F89"/>
    <w:rsid w:val="00E6753F"/>
    <w:rsid w:val="00E7072E"/>
    <w:rsid w:val="00E72C72"/>
    <w:rsid w:val="00E74A42"/>
    <w:rsid w:val="00E7798E"/>
    <w:rsid w:val="00E82D9F"/>
    <w:rsid w:val="00E83FE2"/>
    <w:rsid w:val="00E8529F"/>
    <w:rsid w:val="00E8623C"/>
    <w:rsid w:val="00E863EC"/>
    <w:rsid w:val="00E90137"/>
    <w:rsid w:val="00E93277"/>
    <w:rsid w:val="00E94334"/>
    <w:rsid w:val="00E94E7C"/>
    <w:rsid w:val="00E954CB"/>
    <w:rsid w:val="00E9665E"/>
    <w:rsid w:val="00EA0A20"/>
    <w:rsid w:val="00EA3144"/>
    <w:rsid w:val="00EA343D"/>
    <w:rsid w:val="00EA5BD0"/>
    <w:rsid w:val="00EA6387"/>
    <w:rsid w:val="00EA6CE3"/>
    <w:rsid w:val="00EA78AB"/>
    <w:rsid w:val="00EB1024"/>
    <w:rsid w:val="00EB32C1"/>
    <w:rsid w:val="00EB46F6"/>
    <w:rsid w:val="00EB50CD"/>
    <w:rsid w:val="00EB5901"/>
    <w:rsid w:val="00EB7372"/>
    <w:rsid w:val="00EB76A2"/>
    <w:rsid w:val="00EB7E81"/>
    <w:rsid w:val="00EB7F4B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1B24"/>
    <w:rsid w:val="00EE1B58"/>
    <w:rsid w:val="00EE1D6F"/>
    <w:rsid w:val="00EE2168"/>
    <w:rsid w:val="00EE4619"/>
    <w:rsid w:val="00EE5E04"/>
    <w:rsid w:val="00EE7471"/>
    <w:rsid w:val="00EF1409"/>
    <w:rsid w:val="00EF210A"/>
    <w:rsid w:val="00EF23B5"/>
    <w:rsid w:val="00EF2B23"/>
    <w:rsid w:val="00EF3BED"/>
    <w:rsid w:val="00EF3FD2"/>
    <w:rsid w:val="00EF41BA"/>
    <w:rsid w:val="00EF6626"/>
    <w:rsid w:val="00EF6CD2"/>
    <w:rsid w:val="00F0029F"/>
    <w:rsid w:val="00F03AB3"/>
    <w:rsid w:val="00F04C45"/>
    <w:rsid w:val="00F0600B"/>
    <w:rsid w:val="00F06038"/>
    <w:rsid w:val="00F0623A"/>
    <w:rsid w:val="00F1050C"/>
    <w:rsid w:val="00F10F53"/>
    <w:rsid w:val="00F115A3"/>
    <w:rsid w:val="00F12266"/>
    <w:rsid w:val="00F13B89"/>
    <w:rsid w:val="00F13EB1"/>
    <w:rsid w:val="00F152DF"/>
    <w:rsid w:val="00F17496"/>
    <w:rsid w:val="00F17E4D"/>
    <w:rsid w:val="00F23BDF"/>
    <w:rsid w:val="00F241B4"/>
    <w:rsid w:val="00F24738"/>
    <w:rsid w:val="00F26FD3"/>
    <w:rsid w:val="00F276F8"/>
    <w:rsid w:val="00F32C2B"/>
    <w:rsid w:val="00F3489C"/>
    <w:rsid w:val="00F370F3"/>
    <w:rsid w:val="00F41502"/>
    <w:rsid w:val="00F431DB"/>
    <w:rsid w:val="00F43BE2"/>
    <w:rsid w:val="00F44637"/>
    <w:rsid w:val="00F46F4F"/>
    <w:rsid w:val="00F51652"/>
    <w:rsid w:val="00F530D0"/>
    <w:rsid w:val="00F54EB6"/>
    <w:rsid w:val="00F55E85"/>
    <w:rsid w:val="00F56B26"/>
    <w:rsid w:val="00F62502"/>
    <w:rsid w:val="00F62588"/>
    <w:rsid w:val="00F625CA"/>
    <w:rsid w:val="00F63364"/>
    <w:rsid w:val="00F635CA"/>
    <w:rsid w:val="00F6387B"/>
    <w:rsid w:val="00F66217"/>
    <w:rsid w:val="00F70FFA"/>
    <w:rsid w:val="00F75B1A"/>
    <w:rsid w:val="00F771C3"/>
    <w:rsid w:val="00F83417"/>
    <w:rsid w:val="00F83570"/>
    <w:rsid w:val="00F835FC"/>
    <w:rsid w:val="00F839EF"/>
    <w:rsid w:val="00F854CF"/>
    <w:rsid w:val="00F85B95"/>
    <w:rsid w:val="00F93152"/>
    <w:rsid w:val="00F94370"/>
    <w:rsid w:val="00F951ED"/>
    <w:rsid w:val="00F96608"/>
    <w:rsid w:val="00F9692E"/>
    <w:rsid w:val="00F96D52"/>
    <w:rsid w:val="00FA1ED8"/>
    <w:rsid w:val="00FA4FE8"/>
    <w:rsid w:val="00FA63A6"/>
    <w:rsid w:val="00FA726D"/>
    <w:rsid w:val="00FA7E43"/>
    <w:rsid w:val="00FB2BD8"/>
    <w:rsid w:val="00FB7357"/>
    <w:rsid w:val="00FC0538"/>
    <w:rsid w:val="00FC1160"/>
    <w:rsid w:val="00FC1832"/>
    <w:rsid w:val="00FC638B"/>
    <w:rsid w:val="00FC6F69"/>
    <w:rsid w:val="00FC7D3D"/>
    <w:rsid w:val="00FD0047"/>
    <w:rsid w:val="00FD1523"/>
    <w:rsid w:val="00FD4A60"/>
    <w:rsid w:val="00FD4E62"/>
    <w:rsid w:val="00FD548C"/>
    <w:rsid w:val="00FE0A2E"/>
    <w:rsid w:val="00FE0B84"/>
    <w:rsid w:val="00FE1971"/>
    <w:rsid w:val="00FE28AB"/>
    <w:rsid w:val="00FE350D"/>
    <w:rsid w:val="00FE3D3B"/>
    <w:rsid w:val="00FE45EF"/>
    <w:rsid w:val="00FE479E"/>
    <w:rsid w:val="00FE4F7D"/>
    <w:rsid w:val="00FE5724"/>
    <w:rsid w:val="00FE5930"/>
    <w:rsid w:val="00FE5AF4"/>
    <w:rsid w:val="00FE64CC"/>
    <w:rsid w:val="00FE69C7"/>
    <w:rsid w:val="00FF1B26"/>
    <w:rsid w:val="00FF502F"/>
    <w:rsid w:val="00FF630A"/>
    <w:rsid w:val="00FF6D06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080740"/>
  <w15:docId w15:val="{4C14C7BD-90CA-40BB-9A53-8CB4BFD6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42338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CD3B02"/>
    <w:rPr>
      <w:color w:val="147178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urlzorgengezondheid">
    <w:name w:val="url zorg en gezondheid"/>
    <w:basedOn w:val="Standaard"/>
    <w:link w:val="urlzorgengezondheidChar"/>
    <w:uiPriority w:val="1"/>
    <w:qFormat/>
    <w:rsid w:val="00EA0A20"/>
    <w:pPr>
      <w:ind w:left="29"/>
    </w:pPr>
    <w:rPr>
      <w:color w:val="147178"/>
      <w:u w:val="single"/>
    </w:rPr>
  </w:style>
  <w:style w:type="character" w:customStyle="1" w:styleId="urlzorgengezondheidChar">
    <w:name w:val="url zorg en gezondheid Char"/>
    <w:basedOn w:val="Standaardalinea-lettertype"/>
    <w:link w:val="urlzorgengezondheid"/>
    <w:uiPriority w:val="1"/>
    <w:rsid w:val="00EA0A20"/>
    <w:rPr>
      <w:color w:val="147178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4FCB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863EC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863EC"/>
  </w:style>
  <w:style w:type="character" w:styleId="Voetnootmarkering">
    <w:name w:val="footnote reference"/>
    <w:basedOn w:val="Standaardalinea-lettertype"/>
    <w:uiPriority w:val="99"/>
    <w:semiHidden/>
    <w:unhideWhenUsed/>
    <w:rsid w:val="00E863EC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1904C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epartementzorg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uderenzorg@vlaanderen.b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uderenzorg@vlaanderen.b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9ec0f0-7796-43d0-ac1f-4c8c46ee0bd1" xsi:nil="true"/>
    <lcf76f155ced4ddcb4097134ff3c332f xmlns="41b1cc26-756b-48ca-84b8-64a27a53500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5DC8D2DE97A04B9D592E823F3576F1" ma:contentTypeVersion="20" ma:contentTypeDescription="Een nieuw document maken." ma:contentTypeScope="" ma:versionID="c3086d228cf96cc7818ce0b36553e003">
  <xsd:schema xmlns:xsd="http://www.w3.org/2001/XMLSchema" xmlns:xs="http://www.w3.org/2001/XMLSchema" xmlns:p="http://schemas.microsoft.com/office/2006/metadata/properties" xmlns:ns2="41b1cc26-756b-48ca-84b8-64a27a53500f" xmlns:ns3="c4ab852e-fcfd-41fa-a90e-e131fc956f3c" xmlns:ns4="9a9ec0f0-7796-43d0-ac1f-4c8c46ee0bd1" targetNamespace="http://schemas.microsoft.com/office/2006/metadata/properties" ma:root="true" ma:fieldsID="f28695ea3b6d439748dde2dc9d589865" ns2:_="" ns3:_="" ns4:_="">
    <xsd:import namespace="41b1cc26-756b-48ca-84b8-64a27a53500f"/>
    <xsd:import namespace="c4ab852e-fcfd-41fa-a90e-e131fc956f3c"/>
    <xsd:import namespace="9a9ec0f0-7796-43d0-ac1f-4c8c46ee0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1cc26-756b-48ca-84b8-64a27a535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b852e-fcfd-41fa-a90e-e131fc956f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15146bf-f2f5-4a24-a9a5-c1e82f91c10c}" ma:internalName="TaxCatchAll" ma:showField="CatchAllData" ma:web="c4ab852e-fcfd-41fa-a90e-e131fc956f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0EEE6-7AB6-4C11-B2E4-9780E0EA58CC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41b1cc26-756b-48ca-84b8-64a27a53500f"/>
  </ds:schemaRefs>
</ds:datastoreItem>
</file>

<file path=customXml/itemProps2.xml><?xml version="1.0" encoding="utf-8"?>
<ds:datastoreItem xmlns:ds="http://schemas.openxmlformats.org/officeDocument/2006/customXml" ds:itemID="{D91D4986-6377-49F0-B0D5-33924B5F75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43634C-6C6F-484E-89E0-47DDAB912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1cc26-756b-48ca-84b8-64a27a53500f"/>
    <ds:schemaRef ds:uri="c4ab852e-fcfd-41fa-a90e-e131fc956f3c"/>
    <ds:schemaRef ds:uri="9a9ec0f0-7796-43d0-ac1f-4c8c46ee0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0C294A-DEF5-4EA2-9025-08BF1552AB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0</TotalTime>
  <Pages>4</Pages>
  <Words>1493</Words>
  <Characters>8213</Characters>
  <Application>Microsoft Office Word</Application>
  <DocSecurity>4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dienst Taaladvies</dc:creator>
  <cp:lastModifiedBy>Patteet Kris</cp:lastModifiedBy>
  <cp:revision>2</cp:revision>
  <cp:lastPrinted>2014-09-16T06:26:00Z</cp:lastPrinted>
  <dcterms:created xsi:type="dcterms:W3CDTF">2026-05-19T15:09:00Z</dcterms:created>
  <dcterms:modified xsi:type="dcterms:W3CDTF">2026-05-19T15:09:00Z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0x0101000B5DC8D2DE97A04B9D592E823F3576F1</vt:lpwstr>
  </property>
  <property fmtid="{D5CDD505-2E9C-101B-9397-08002B2CF9AE}" pid="3" name="ZG Subthema">
    <vt:lpwstr/>
  </property>
  <property fmtid="{D5CDD505-2E9C-101B-9397-08002B2CF9AE}" pid="4" name="ZG Thema">
    <vt:lpwstr/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</Properties>
</file>