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"/>
        <w:gridCol w:w="2634"/>
        <w:gridCol w:w="343"/>
        <w:gridCol w:w="1842"/>
        <w:gridCol w:w="426"/>
        <w:gridCol w:w="1842"/>
        <w:gridCol w:w="426"/>
        <w:gridCol w:w="557"/>
        <w:gridCol w:w="382"/>
        <w:gridCol w:w="1861"/>
      </w:tblGrid>
      <w:tr w:rsidR="00A43872" w:rsidRPr="003D114E" w14:paraId="4833FF0F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FBF3E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4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89DEA" w14:textId="3709384A" w:rsidR="00A43872" w:rsidRPr="0091717D" w:rsidRDefault="00581B11" w:rsidP="00581B11">
            <w:pPr>
              <w:pStyle w:val="Titel"/>
              <w:framePr w:wrap="around"/>
              <w:ind w:left="29" w:right="-16"/>
              <w:rPr>
                <w:color w:val="147178"/>
                <w:sz w:val="36"/>
                <w:szCs w:val="36"/>
              </w:rPr>
            </w:pPr>
            <w:r>
              <w:rPr>
                <w:color w:val="147178"/>
                <w:sz w:val="36"/>
                <w:szCs w:val="36"/>
              </w:rPr>
              <w:t>Aanvraag tot t</w:t>
            </w:r>
            <w:r w:rsidR="00716D8D">
              <w:rPr>
                <w:color w:val="147178"/>
                <w:sz w:val="36"/>
                <w:szCs w:val="36"/>
              </w:rPr>
              <w:t>oe</w:t>
            </w:r>
            <w:r w:rsidR="00A22F27">
              <w:rPr>
                <w:color w:val="147178"/>
                <w:sz w:val="36"/>
                <w:szCs w:val="36"/>
              </w:rPr>
              <w:t>lating</w:t>
            </w:r>
            <w:r w:rsidR="00716D8D">
              <w:rPr>
                <w:color w:val="147178"/>
                <w:sz w:val="36"/>
                <w:szCs w:val="36"/>
              </w:rPr>
              <w:t xml:space="preserve"> </w:t>
            </w:r>
            <w:r>
              <w:rPr>
                <w:color w:val="147178"/>
                <w:sz w:val="36"/>
                <w:szCs w:val="36"/>
              </w:rPr>
              <w:t xml:space="preserve">om </w:t>
            </w:r>
            <w:r w:rsidR="00716D8D">
              <w:rPr>
                <w:color w:val="147178"/>
                <w:sz w:val="36"/>
                <w:szCs w:val="36"/>
              </w:rPr>
              <w:t xml:space="preserve">flexibel kortverblijf </w:t>
            </w:r>
            <w:r>
              <w:rPr>
                <w:color w:val="147178"/>
                <w:sz w:val="36"/>
                <w:szCs w:val="36"/>
              </w:rPr>
              <w:t xml:space="preserve">uit te baten </w:t>
            </w:r>
            <w:r w:rsidR="00716D8D">
              <w:rPr>
                <w:color w:val="147178"/>
                <w:sz w:val="36"/>
                <w:szCs w:val="36"/>
              </w:rPr>
              <w:t xml:space="preserve">in </w:t>
            </w:r>
            <w:r w:rsidR="00A22F27">
              <w:rPr>
                <w:color w:val="147178"/>
                <w:sz w:val="36"/>
                <w:szCs w:val="36"/>
              </w:rPr>
              <w:t>een erkende groep</w:t>
            </w:r>
            <w:r w:rsidR="00716D8D">
              <w:rPr>
                <w:color w:val="147178"/>
                <w:sz w:val="36"/>
                <w:szCs w:val="36"/>
              </w:rPr>
              <w:t xml:space="preserve"> van assistentiewoningen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F0588" w14:textId="69D0A07C" w:rsidR="00A43872" w:rsidRPr="00490732" w:rsidRDefault="009F0484" w:rsidP="00392964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147178"/>
                <w:sz w:val="12"/>
                <w:szCs w:val="12"/>
              </w:rPr>
            </w:pPr>
            <w:r>
              <w:rPr>
                <w:b w:val="0"/>
                <w:color w:val="147178"/>
                <w:sz w:val="12"/>
                <w:szCs w:val="12"/>
              </w:rPr>
              <w:t>ZG/</w:t>
            </w:r>
            <w:r w:rsidR="00761995">
              <w:rPr>
                <w:b w:val="0"/>
                <w:color w:val="147178"/>
                <w:sz w:val="12"/>
                <w:szCs w:val="12"/>
              </w:rPr>
              <w:t>WEL</w:t>
            </w:r>
            <w:r>
              <w:rPr>
                <w:b w:val="0"/>
                <w:color w:val="147178"/>
                <w:sz w:val="12"/>
                <w:szCs w:val="12"/>
              </w:rPr>
              <w:t>/OZ-</w:t>
            </w:r>
            <w:r w:rsidR="00392964">
              <w:rPr>
                <w:b w:val="0"/>
                <w:color w:val="147178"/>
                <w:sz w:val="12"/>
                <w:szCs w:val="12"/>
              </w:rPr>
              <w:t>180214</w:t>
            </w:r>
          </w:p>
        </w:tc>
      </w:tr>
      <w:tr w:rsidR="00A43872" w:rsidRPr="003D114E" w14:paraId="30388D25" w14:textId="77777777" w:rsidTr="00573431">
        <w:trPr>
          <w:trHeight w:hRule="exact" w:val="39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CB553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4E096" w14:textId="77777777" w:rsidR="00A43872" w:rsidRPr="0091717D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147178"/>
              </w:rPr>
            </w:pPr>
            <w:r w:rsidRPr="0091717D">
              <w:rPr>
                <w:color w:val="147178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A22F27" w14:paraId="535C4797" w14:textId="77777777" w:rsidTr="00573431">
        <w:trPr>
          <w:trHeight w:val="803"/>
        </w:trPr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48B9631" w14:textId="77777777" w:rsidR="00A43872" w:rsidRPr="00A22F27" w:rsidRDefault="00A43872" w:rsidP="00A43872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8070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A0D9B4B" w14:textId="77777777" w:rsidR="00A43872" w:rsidRPr="00964A3B" w:rsidRDefault="00A43872" w:rsidP="00A43872">
            <w:pPr>
              <w:spacing w:before="20"/>
              <w:ind w:left="28"/>
              <w:rPr>
                <w:rStyle w:val="Zwaar"/>
                <w:sz w:val="22"/>
                <w:szCs w:val="22"/>
              </w:rPr>
            </w:pPr>
            <w:r w:rsidRPr="00964A3B">
              <w:rPr>
                <w:noProof/>
                <w:sz w:val="22"/>
                <w:szCs w:val="22"/>
                <w:lang w:eastAsia="nl-BE"/>
              </w:rPr>
              <w:drawing>
                <wp:inline distT="0" distB="0" distL="0" distR="0" wp14:anchorId="6641B430" wp14:editId="01AA8216">
                  <wp:extent cx="1269242" cy="219417"/>
                  <wp:effectExtent l="0" t="0" r="7620" b="952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G_2L_RGB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42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87B576" w14:textId="1630278B" w:rsidR="00716D8D" w:rsidRPr="00A22F27" w:rsidRDefault="00761995" w:rsidP="00A43872">
            <w:pPr>
              <w:spacing w:before="40"/>
              <w:ind w:left="28"/>
              <w:rPr>
                <w:rStyle w:val="Zwaar"/>
                <w:sz w:val="22"/>
                <w:szCs w:val="22"/>
              </w:rPr>
            </w:pPr>
            <w:r w:rsidRPr="00A22F27">
              <w:rPr>
                <w:rStyle w:val="Zwaar"/>
                <w:sz w:val="22"/>
                <w:szCs w:val="22"/>
              </w:rPr>
              <w:t>Afdeling Woonzorg en Eerste Lijn</w:t>
            </w:r>
          </w:p>
          <w:p w14:paraId="111F6F8B" w14:textId="5E76BEEF" w:rsidR="00761995" w:rsidRPr="00A22F27" w:rsidRDefault="00761995" w:rsidP="00A43872">
            <w:pPr>
              <w:spacing w:before="40"/>
              <w:ind w:left="28"/>
              <w:rPr>
                <w:rStyle w:val="Zwaar"/>
                <w:i/>
                <w:sz w:val="22"/>
                <w:szCs w:val="22"/>
              </w:rPr>
            </w:pPr>
            <w:r w:rsidRPr="00A22F27">
              <w:rPr>
                <w:rStyle w:val="Zwaar"/>
                <w:i/>
                <w:sz w:val="22"/>
                <w:szCs w:val="22"/>
              </w:rPr>
              <w:t>Planning en kwaliteit ouderenzorg</w:t>
            </w:r>
          </w:p>
          <w:p w14:paraId="10EE3B71" w14:textId="77777777" w:rsidR="00A43872" w:rsidRPr="00A22F27" w:rsidRDefault="009F0484" w:rsidP="00A43872">
            <w:pPr>
              <w:ind w:left="29"/>
              <w:rPr>
                <w:sz w:val="22"/>
                <w:szCs w:val="22"/>
              </w:rPr>
            </w:pPr>
            <w:r w:rsidRPr="00A22F27">
              <w:rPr>
                <w:sz w:val="22"/>
                <w:szCs w:val="22"/>
              </w:rPr>
              <w:t>Koning Albert II-laan 35 bus 33</w:t>
            </w:r>
            <w:r w:rsidR="00A43872" w:rsidRPr="00A22F27">
              <w:rPr>
                <w:sz w:val="22"/>
                <w:szCs w:val="22"/>
              </w:rPr>
              <w:t xml:space="preserve">, </w:t>
            </w:r>
            <w:r w:rsidRPr="00A22F27">
              <w:rPr>
                <w:sz w:val="22"/>
                <w:szCs w:val="22"/>
              </w:rPr>
              <w:t>1</w:t>
            </w:r>
            <w:r w:rsidR="00A43872" w:rsidRPr="00A22F27">
              <w:rPr>
                <w:sz w:val="22"/>
                <w:szCs w:val="22"/>
              </w:rPr>
              <w:t>0</w:t>
            </w:r>
            <w:r w:rsidRPr="00A22F27">
              <w:rPr>
                <w:sz w:val="22"/>
                <w:szCs w:val="22"/>
              </w:rPr>
              <w:t>3</w:t>
            </w:r>
            <w:r w:rsidR="00A43872" w:rsidRPr="00A22F27">
              <w:rPr>
                <w:sz w:val="22"/>
                <w:szCs w:val="22"/>
              </w:rPr>
              <w:t xml:space="preserve">0 </w:t>
            </w:r>
            <w:r w:rsidRPr="00A22F27">
              <w:rPr>
                <w:sz w:val="22"/>
                <w:szCs w:val="22"/>
              </w:rPr>
              <w:t>BRUSSEL</w:t>
            </w:r>
          </w:p>
          <w:p w14:paraId="1E6B0AA3" w14:textId="6B7128EE" w:rsidR="00A43872" w:rsidRPr="00A22F27" w:rsidRDefault="00A43872" w:rsidP="00A43872">
            <w:pPr>
              <w:ind w:left="29"/>
              <w:rPr>
                <w:sz w:val="22"/>
                <w:szCs w:val="22"/>
                <w:lang w:val="fr-BE"/>
              </w:rPr>
            </w:pPr>
            <w:r w:rsidRPr="00A22F27">
              <w:rPr>
                <w:rStyle w:val="Zwaar"/>
                <w:b w:val="0"/>
                <w:sz w:val="22"/>
                <w:szCs w:val="22"/>
                <w:lang w:val="fr-BE"/>
              </w:rPr>
              <w:t>T</w:t>
            </w:r>
            <w:r w:rsidRPr="00A22F27">
              <w:rPr>
                <w:sz w:val="22"/>
                <w:szCs w:val="22"/>
                <w:lang w:val="fr-BE"/>
              </w:rPr>
              <w:t xml:space="preserve"> </w:t>
            </w:r>
            <w:r w:rsidR="009F0484" w:rsidRPr="00A22F27">
              <w:rPr>
                <w:sz w:val="22"/>
                <w:szCs w:val="22"/>
                <w:lang w:val="fr-BE"/>
              </w:rPr>
              <w:t>02</w:t>
            </w:r>
            <w:r w:rsidRPr="00A22F27">
              <w:rPr>
                <w:sz w:val="22"/>
                <w:szCs w:val="22"/>
                <w:lang w:val="fr-BE"/>
              </w:rPr>
              <w:t xml:space="preserve"> </w:t>
            </w:r>
            <w:r w:rsidR="009F0484" w:rsidRPr="00A22F27">
              <w:rPr>
                <w:sz w:val="22"/>
                <w:szCs w:val="22"/>
                <w:lang w:val="fr-BE"/>
              </w:rPr>
              <w:t>553</w:t>
            </w:r>
            <w:r w:rsidRPr="00A22F27">
              <w:rPr>
                <w:sz w:val="22"/>
                <w:szCs w:val="22"/>
                <w:lang w:val="fr-BE"/>
              </w:rPr>
              <w:t xml:space="preserve"> </w:t>
            </w:r>
            <w:r w:rsidR="009F0484" w:rsidRPr="00A22F27">
              <w:rPr>
                <w:sz w:val="22"/>
                <w:szCs w:val="22"/>
                <w:lang w:val="fr-BE"/>
              </w:rPr>
              <w:t>3</w:t>
            </w:r>
            <w:r w:rsidR="0081601D" w:rsidRPr="00A22F27">
              <w:rPr>
                <w:sz w:val="22"/>
                <w:szCs w:val="22"/>
                <w:lang w:val="fr-BE"/>
              </w:rPr>
              <w:t>5 09</w:t>
            </w:r>
          </w:p>
          <w:p w14:paraId="0B83C59E" w14:textId="77777777" w:rsidR="00A43872" w:rsidRPr="00A22F27" w:rsidRDefault="007310A4" w:rsidP="00A43872">
            <w:pPr>
              <w:ind w:left="29"/>
              <w:rPr>
                <w:rStyle w:val="Hyperlink"/>
                <w:color w:val="auto"/>
                <w:sz w:val="22"/>
                <w:szCs w:val="22"/>
                <w:u w:val="none"/>
                <w:lang w:val="fr-BE"/>
              </w:rPr>
            </w:pPr>
            <w:r w:rsidRPr="00A22F27">
              <w:rPr>
                <w:sz w:val="22"/>
                <w:szCs w:val="22"/>
                <w:lang w:val="fr-BE"/>
              </w:rPr>
              <w:t>ouderenzorg@zorg-en-gezondheid.be</w:t>
            </w:r>
          </w:p>
          <w:p w14:paraId="5940ECED" w14:textId="3E2731D6" w:rsidR="00A43872" w:rsidRPr="00A22F27" w:rsidRDefault="00761995" w:rsidP="007310A4">
            <w:pPr>
              <w:ind w:left="29"/>
              <w:rPr>
                <w:sz w:val="22"/>
                <w:szCs w:val="22"/>
                <w:lang w:val="fr-BE"/>
              </w:rPr>
            </w:pPr>
            <w:r w:rsidRPr="00A22F27">
              <w:rPr>
                <w:sz w:val="22"/>
                <w:szCs w:val="22"/>
                <w:lang w:val="fr-BE"/>
              </w:rPr>
              <w:t>https://www.zorg-en-gezondheid.be/ouderenzorg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E3895" w14:textId="77777777" w:rsidR="00A43872" w:rsidRPr="00A22F27" w:rsidRDefault="00A43872" w:rsidP="00A43872">
            <w:pPr>
              <w:pStyle w:val="rechts"/>
              <w:ind w:left="29"/>
              <w:rPr>
                <w:i/>
              </w:rPr>
            </w:pPr>
            <w:r w:rsidRPr="00A22F27">
              <w:rPr>
                <w:i/>
              </w:rPr>
              <w:t>In te vullen door de behandelende afdeling</w:t>
            </w:r>
          </w:p>
          <w:p w14:paraId="445D88F7" w14:textId="77777777" w:rsidR="00A43872" w:rsidRPr="00A22F27" w:rsidRDefault="00A43872" w:rsidP="00A43872">
            <w:pPr>
              <w:pStyle w:val="rechts"/>
              <w:ind w:left="29"/>
            </w:pPr>
            <w:r w:rsidRPr="00A22F27">
              <w:t>ontvangstdatum</w:t>
            </w:r>
          </w:p>
        </w:tc>
      </w:tr>
      <w:tr w:rsidR="00A43872" w:rsidRPr="003D114E" w14:paraId="2CDD8FDC" w14:textId="77777777" w:rsidTr="00573431">
        <w:trPr>
          <w:trHeight w:val="491"/>
        </w:trPr>
        <w:tc>
          <w:tcPr>
            <w:tcW w:w="284" w:type="dxa"/>
            <w:vMerge/>
            <w:tcBorders>
              <w:left w:val="nil"/>
              <w:right w:val="nil"/>
            </w:tcBorders>
            <w:shd w:val="clear" w:color="auto" w:fill="auto"/>
          </w:tcPr>
          <w:p w14:paraId="16336039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8070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FF218E" w14:textId="77777777" w:rsidR="00A43872" w:rsidRPr="003D114E" w:rsidRDefault="00A43872" w:rsidP="00A43872">
            <w:pPr>
              <w:ind w:left="29"/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71CEE" w14:textId="77777777" w:rsidR="00A43872" w:rsidRPr="007D58A4" w:rsidRDefault="00A43872" w:rsidP="00A43872"/>
        </w:tc>
      </w:tr>
      <w:tr w:rsidR="00A43872" w:rsidRPr="003D114E" w14:paraId="2553F1CA" w14:textId="77777777" w:rsidTr="00573431">
        <w:trPr>
          <w:trHeight w:val="89"/>
        </w:trPr>
        <w:tc>
          <w:tcPr>
            <w:tcW w:w="2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E4A3A4" w14:textId="77777777" w:rsidR="00A43872" w:rsidRPr="003D114E" w:rsidRDefault="00A43872" w:rsidP="00A4387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8070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66B7AD" w14:textId="77777777" w:rsidR="00A43872" w:rsidRPr="003D114E" w:rsidRDefault="00A43872" w:rsidP="00A43872">
            <w:pPr>
              <w:ind w:left="29"/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A12D4E" w14:textId="77777777" w:rsidR="00A43872" w:rsidRPr="003D114E" w:rsidRDefault="00A43872" w:rsidP="00A43872">
            <w:pPr>
              <w:pStyle w:val="leeg"/>
            </w:pPr>
          </w:p>
        </w:tc>
      </w:tr>
      <w:tr w:rsidR="008C4B7F" w:rsidRPr="00A22F27" w14:paraId="0B116F86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F8DCE" w14:textId="77777777" w:rsidR="008C4B7F" w:rsidRPr="00A22F27" w:rsidRDefault="008C4B7F" w:rsidP="004D213B">
            <w:pPr>
              <w:pStyle w:val="leeg"/>
              <w:rPr>
                <w:sz w:val="22"/>
                <w:szCs w:val="22"/>
                <w:lang w:val="en-US"/>
              </w:rPr>
            </w:pP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FCCE2" w14:textId="77777777" w:rsidR="008C4B7F" w:rsidRPr="00A22F27" w:rsidRDefault="000D52A2" w:rsidP="00232277">
            <w:pPr>
              <w:pStyle w:val="Vraagintern"/>
              <w:rPr>
                <w:rStyle w:val="Nadruk"/>
                <w:i/>
                <w:iCs w:val="0"/>
                <w:sz w:val="22"/>
                <w:szCs w:val="22"/>
              </w:rPr>
            </w:pPr>
            <w:r w:rsidRPr="00A22F27">
              <w:rPr>
                <w:rStyle w:val="Nadruk"/>
                <w:i/>
                <w:iCs w:val="0"/>
                <w:sz w:val="22"/>
                <w:szCs w:val="22"/>
              </w:rPr>
              <w:t>Waarvoor dient dit formulier?</w:t>
            </w:r>
          </w:p>
          <w:p w14:paraId="7783EB04" w14:textId="0CBB4E5A" w:rsidR="00C94546" w:rsidRPr="00A22F27" w:rsidRDefault="000D52A2" w:rsidP="00274DFD">
            <w:pPr>
              <w:pStyle w:val="Aanwijzing"/>
              <w:rPr>
                <w:sz w:val="22"/>
                <w:szCs w:val="22"/>
              </w:rPr>
            </w:pPr>
            <w:r w:rsidRPr="00A22F27">
              <w:rPr>
                <w:sz w:val="22"/>
                <w:szCs w:val="22"/>
              </w:rPr>
              <w:t xml:space="preserve">Met dit formulier kunt u </w:t>
            </w:r>
            <w:r w:rsidR="00A22F27">
              <w:rPr>
                <w:sz w:val="22"/>
                <w:szCs w:val="22"/>
              </w:rPr>
              <w:t>toestemming vragen om kortverblijf flexibel in te zetten in een groep van assistentiewoningen</w:t>
            </w:r>
            <w:r w:rsidR="00581B11">
              <w:rPr>
                <w:sz w:val="22"/>
                <w:szCs w:val="22"/>
              </w:rPr>
              <w:t>, conform</w:t>
            </w:r>
            <w:r w:rsidR="0069545C" w:rsidRPr="00A22F27">
              <w:rPr>
                <w:sz w:val="22"/>
                <w:szCs w:val="22"/>
              </w:rPr>
              <w:t xml:space="preserve"> artikel</w:t>
            </w:r>
            <w:r w:rsidR="00581B11">
              <w:rPr>
                <w:sz w:val="22"/>
                <w:szCs w:val="22"/>
              </w:rPr>
              <w:t xml:space="preserve"> 3</w:t>
            </w:r>
            <w:r w:rsidR="00581B11" w:rsidRPr="00581B11">
              <w:rPr>
                <w:sz w:val="22"/>
                <w:szCs w:val="22"/>
              </w:rPr>
              <w:t xml:space="preserve">6. § 2. van het Woonzorgdecreet van 13 maart </w:t>
            </w:r>
            <w:r w:rsidR="00581B11" w:rsidRPr="00274DFD">
              <w:rPr>
                <w:sz w:val="22"/>
                <w:szCs w:val="22"/>
              </w:rPr>
              <w:t>2009</w:t>
            </w:r>
            <w:r w:rsidR="00274DFD" w:rsidRPr="00274DFD">
              <w:rPr>
                <w:sz w:val="22"/>
                <w:szCs w:val="22"/>
              </w:rPr>
              <w:t xml:space="preserve"> en het besluit van de Vlaamse Regering van 17 november 2017 betreffende het flexibele kortverblijf in een erkende groep van assistentiewoningen</w:t>
            </w:r>
            <w:r w:rsidR="0069545C" w:rsidRPr="00A22F27">
              <w:rPr>
                <w:sz w:val="22"/>
                <w:szCs w:val="22"/>
              </w:rPr>
              <w:t>.</w:t>
            </w:r>
          </w:p>
          <w:p w14:paraId="1ADBEE78" w14:textId="77777777" w:rsidR="000D52A2" w:rsidRPr="00A22F27" w:rsidRDefault="004A3845" w:rsidP="000D52A2">
            <w:pPr>
              <w:pStyle w:val="Vraagintern"/>
              <w:rPr>
                <w:rStyle w:val="Nadruk"/>
                <w:i/>
                <w:iCs w:val="0"/>
                <w:sz w:val="22"/>
                <w:szCs w:val="22"/>
              </w:rPr>
            </w:pPr>
            <w:r w:rsidRPr="00A22F27">
              <w:rPr>
                <w:rStyle w:val="Nadruk"/>
                <w:i/>
                <w:iCs w:val="0"/>
                <w:sz w:val="22"/>
                <w:szCs w:val="22"/>
              </w:rPr>
              <w:t>Wie vult dit formulier in?</w:t>
            </w:r>
          </w:p>
          <w:p w14:paraId="0258285F" w14:textId="235535AF" w:rsidR="000D52A2" w:rsidRPr="00A22F27" w:rsidRDefault="004A3845" w:rsidP="0069545C">
            <w:pPr>
              <w:pStyle w:val="Aanwijzing"/>
              <w:rPr>
                <w:sz w:val="22"/>
                <w:szCs w:val="22"/>
              </w:rPr>
            </w:pPr>
            <w:r w:rsidRPr="00A22F27">
              <w:rPr>
                <w:sz w:val="22"/>
                <w:szCs w:val="22"/>
              </w:rPr>
              <w:t xml:space="preserve">De verantwoordelijke beheersinstantie van </w:t>
            </w:r>
            <w:r w:rsidR="0069545C" w:rsidRPr="00A22F27">
              <w:rPr>
                <w:sz w:val="22"/>
                <w:szCs w:val="22"/>
              </w:rPr>
              <w:t xml:space="preserve">het </w:t>
            </w:r>
            <w:r w:rsidR="00A22F27">
              <w:rPr>
                <w:sz w:val="22"/>
                <w:szCs w:val="22"/>
              </w:rPr>
              <w:t xml:space="preserve">centrum voor kortverblijf dat één of meer woongelegenheden kortverblijf flexibel wenst in te zetten </w:t>
            </w:r>
            <w:r w:rsidR="00137ECB">
              <w:t>i</w:t>
            </w:r>
            <w:r w:rsidR="00A22F27">
              <w:rPr>
                <w:sz w:val="22"/>
                <w:szCs w:val="22"/>
              </w:rPr>
              <w:t>n een erkende groep van assistentiewoningen</w:t>
            </w:r>
            <w:r w:rsidR="0069545C" w:rsidRPr="00A22F27">
              <w:rPr>
                <w:sz w:val="22"/>
                <w:szCs w:val="22"/>
              </w:rPr>
              <w:t xml:space="preserve">, vult dit formulier in. </w:t>
            </w:r>
          </w:p>
        </w:tc>
      </w:tr>
      <w:tr w:rsidR="004A3845" w:rsidRPr="003D114E" w14:paraId="35CFE4DE" w14:textId="77777777" w:rsidTr="00573431">
        <w:trPr>
          <w:trHeight w:hRule="exact" w:val="340"/>
        </w:trPr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02533" w14:textId="77777777" w:rsidR="004A3845" w:rsidRPr="00B81612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</w:tr>
      <w:tr w:rsidR="004A3845" w:rsidRPr="003D114E" w14:paraId="41388A51" w14:textId="77777777" w:rsidTr="00573431">
        <w:trPr>
          <w:trHeight w:hRule="exact" w:val="39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8BF0EB" w14:textId="77777777" w:rsidR="004A3845" w:rsidRPr="003D114E" w:rsidRDefault="004A3845" w:rsidP="004A5DD0">
            <w:pPr>
              <w:pStyle w:val="leeg"/>
            </w:pP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2AA619CD" w14:textId="6B834DC0" w:rsidR="004A3845" w:rsidRPr="003D114E" w:rsidRDefault="004A3845" w:rsidP="0069545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Administratieve gegevens van het </w:t>
            </w:r>
            <w:r w:rsidR="00581B11">
              <w:rPr>
                <w:rFonts w:cs="Calibri"/>
              </w:rPr>
              <w:t xml:space="preserve">centrum voor kortverblijf </w:t>
            </w:r>
            <w:r w:rsidR="00766874">
              <w:rPr>
                <w:rFonts w:cs="Calibri"/>
              </w:rPr>
              <w:t>(</w:t>
            </w:r>
            <w:r w:rsidR="00581B11">
              <w:rPr>
                <w:rFonts w:cs="Calibri"/>
              </w:rPr>
              <w:t>ingebe</w:t>
            </w:r>
            <w:r w:rsidR="00766874">
              <w:rPr>
                <w:rFonts w:cs="Calibri"/>
              </w:rPr>
              <w:t>d</w:t>
            </w:r>
            <w:r w:rsidR="00581B11">
              <w:rPr>
                <w:rFonts w:cs="Calibri"/>
              </w:rPr>
              <w:t xml:space="preserve"> in een </w:t>
            </w:r>
            <w:r w:rsidR="0069545C">
              <w:rPr>
                <w:rFonts w:cs="Calibri"/>
              </w:rPr>
              <w:t>woonzorgcentrum</w:t>
            </w:r>
            <w:r w:rsidR="00766874">
              <w:rPr>
                <w:rFonts w:cs="Calibri"/>
              </w:rPr>
              <w:t>)</w:t>
            </w:r>
          </w:p>
        </w:tc>
      </w:tr>
      <w:tr w:rsidR="004A3845" w:rsidRPr="003D114E" w14:paraId="0F13E701" w14:textId="77777777" w:rsidTr="00573431">
        <w:trPr>
          <w:trHeight w:hRule="exact" w:val="113"/>
        </w:trPr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F0BC9" w14:textId="77777777" w:rsidR="004A3845" w:rsidRPr="004D213B" w:rsidRDefault="004A3845" w:rsidP="004A5DD0">
            <w:pPr>
              <w:pStyle w:val="leeg"/>
            </w:pPr>
          </w:p>
        </w:tc>
      </w:tr>
      <w:tr w:rsidR="004A3845" w:rsidRPr="00581B11" w14:paraId="6F767546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1C1B2" w14:textId="77777777" w:rsidR="004A3845" w:rsidRPr="00581B11" w:rsidRDefault="004A3845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1</w:t>
            </w: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08336" w14:textId="5CBEAEE3" w:rsidR="004A3845" w:rsidRPr="00581B11" w:rsidRDefault="004A3845" w:rsidP="0069545C">
            <w:pPr>
              <w:pStyle w:val="Vraag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 xml:space="preserve">Vul de gegevens van het </w:t>
            </w:r>
            <w:r w:rsidR="00581B11" w:rsidRPr="00581B11">
              <w:rPr>
                <w:sz w:val="22"/>
                <w:szCs w:val="22"/>
              </w:rPr>
              <w:t>centrum voor kortverblijf</w:t>
            </w:r>
            <w:r w:rsidRPr="00581B11">
              <w:rPr>
                <w:sz w:val="22"/>
                <w:szCs w:val="22"/>
              </w:rPr>
              <w:t xml:space="preserve"> in.</w:t>
            </w:r>
          </w:p>
        </w:tc>
      </w:tr>
      <w:tr w:rsidR="004A3845" w:rsidRPr="00581B11" w14:paraId="4DD63E89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DE349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52DE1" w14:textId="77777777" w:rsidR="004A3845" w:rsidRPr="00581B11" w:rsidRDefault="004A3845" w:rsidP="004A3845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naam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3DD9B8" w14:textId="56E55A5C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="00803D5A">
              <w:rPr>
                <w:sz w:val="22"/>
                <w:szCs w:val="22"/>
              </w:rPr>
              <w:t> </w:t>
            </w:r>
            <w:r w:rsidR="00803D5A">
              <w:rPr>
                <w:sz w:val="22"/>
                <w:szCs w:val="22"/>
              </w:rPr>
              <w:t> </w:t>
            </w:r>
            <w:r w:rsidR="00803D5A">
              <w:rPr>
                <w:sz w:val="22"/>
                <w:szCs w:val="22"/>
              </w:rPr>
              <w:t> </w:t>
            </w:r>
            <w:r w:rsidR="00803D5A">
              <w:rPr>
                <w:sz w:val="22"/>
                <w:szCs w:val="22"/>
              </w:rPr>
              <w:t> </w:t>
            </w:r>
            <w:r w:rsidR="00803D5A">
              <w:rPr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3FAA0239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9EDAE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FF2DE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straat en 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B651381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3E139695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40DAF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DEFA2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postnummer en gemeente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F4ED378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5BF32A19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4B2DD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E8EDE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telefoonnummer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84BB88A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5385F5C0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2E21E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954FD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faxnummer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7CE61AD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395CA6E7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A0AA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D7265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e-mailadres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F4A8854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7A624E73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BC216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19B7C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website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446C78E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69545C" w:rsidRPr="00581B11" w14:paraId="21AAFEDF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9700" w14:textId="77777777" w:rsidR="0069545C" w:rsidRPr="00581B11" w:rsidRDefault="0069545C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5B357" w14:textId="77777777" w:rsidR="0069545C" w:rsidRPr="00581B11" w:rsidRDefault="0069545C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erkende capaciteit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6DF05C" w14:textId="77777777" w:rsidR="0069545C" w:rsidRPr="00581B11" w:rsidRDefault="0069545C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05017FB8" w14:textId="77777777" w:rsidTr="00573431">
        <w:trPr>
          <w:trHeight w:hRule="exact" w:val="113"/>
        </w:trPr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077D2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</w:tr>
      <w:tr w:rsidR="004A3845" w:rsidRPr="00581B11" w14:paraId="354DB0F3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D73D0" w14:textId="77777777" w:rsidR="004A3845" w:rsidRPr="00581B11" w:rsidRDefault="004A3845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2</w:t>
            </w: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0AE5B" w14:textId="0F5C7B4B" w:rsidR="004A3845" w:rsidRPr="00581B11" w:rsidRDefault="004A3845" w:rsidP="004A3845">
            <w:pPr>
              <w:pStyle w:val="Vraag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 xml:space="preserve">Vul de gegevens van de </w:t>
            </w:r>
            <w:r w:rsidR="0004382F">
              <w:rPr>
                <w:sz w:val="22"/>
                <w:szCs w:val="22"/>
              </w:rPr>
              <w:t>initiatiefnemer (uitbater) van het centrum voor kortverblijf in</w:t>
            </w:r>
            <w:r w:rsidRPr="00581B11">
              <w:rPr>
                <w:sz w:val="22"/>
                <w:szCs w:val="22"/>
              </w:rPr>
              <w:t>.</w:t>
            </w:r>
          </w:p>
        </w:tc>
      </w:tr>
      <w:tr w:rsidR="004A3845" w:rsidRPr="00581B11" w14:paraId="7442F9D2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A3698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D104D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juridisch statuut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744D1" w14:textId="7F4EA085" w:rsidR="004A3845" w:rsidRPr="00581B11" w:rsidRDefault="00573431" w:rsidP="00573431">
            <w:pPr>
              <w:pStyle w:val="aankruishokje"/>
              <w:ind w:right="-114"/>
              <w:rPr>
                <w:bCs/>
                <w:sz w:val="22"/>
                <w:szCs w:val="22"/>
              </w:rPr>
            </w:pPr>
            <w:r w:rsidRPr="00761B8A">
              <w:rPr>
                <w:b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B8A">
              <w:rPr>
                <w:sz w:val="22"/>
                <w:szCs w:val="22"/>
              </w:rPr>
              <w:instrText xml:space="preserve"> FORMCHECKBOX </w:instrText>
            </w:r>
            <w:r w:rsidR="005A301C">
              <w:rPr>
                <w:b/>
                <w:sz w:val="22"/>
                <w:szCs w:val="22"/>
              </w:rPr>
            </w:r>
            <w:r w:rsidR="005A301C">
              <w:rPr>
                <w:b/>
                <w:sz w:val="22"/>
                <w:szCs w:val="22"/>
              </w:rPr>
              <w:fldChar w:fldCharType="separate"/>
            </w:r>
            <w:r w:rsidRPr="00761B8A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81258" w14:textId="77777777" w:rsidR="004A3845" w:rsidRPr="00581B11" w:rsidRDefault="004A3845" w:rsidP="004A5DD0">
            <w:pPr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OCMW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47CBA" w14:textId="031241AE" w:rsidR="004A3845" w:rsidRPr="00581B11" w:rsidRDefault="004A3845" w:rsidP="004A5DD0">
            <w:pPr>
              <w:pStyle w:val="aankruishokje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FORMCHECKBOX </w:instrText>
            </w:r>
            <w:r w:rsidR="005A301C">
              <w:rPr>
                <w:sz w:val="22"/>
                <w:szCs w:val="22"/>
              </w:rPr>
            </w:r>
            <w:r w:rsidR="005A301C">
              <w:rPr>
                <w:sz w:val="22"/>
                <w:szCs w:val="22"/>
              </w:rPr>
              <w:fldChar w:fldCharType="separate"/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1E5B5" w14:textId="7EB75A22" w:rsidR="004A3845" w:rsidRPr="00581B11" w:rsidRDefault="00766874" w:rsidP="004A5DD0">
            <w:pPr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V</w:t>
            </w:r>
            <w:r w:rsidR="004A3845" w:rsidRPr="00581B11">
              <w:rPr>
                <w:sz w:val="22"/>
                <w:szCs w:val="22"/>
              </w:rPr>
              <w:t>zw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6073A" w14:textId="77777777" w:rsidR="004A3845" w:rsidRPr="00581B11" w:rsidRDefault="004A3845" w:rsidP="004A5DD0">
            <w:pPr>
              <w:pStyle w:val="aankruishokje"/>
              <w:rPr>
                <w:bCs/>
                <w:sz w:val="22"/>
                <w:szCs w:val="22"/>
              </w:rPr>
            </w:pPr>
            <w:r w:rsidRPr="00581B11">
              <w:rPr>
                <w:bCs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B11">
              <w:rPr>
                <w:bCs/>
                <w:sz w:val="22"/>
                <w:szCs w:val="22"/>
              </w:rPr>
              <w:instrText xml:space="preserve"> FORMCHECKBOX </w:instrText>
            </w:r>
            <w:r w:rsidR="005A301C">
              <w:rPr>
                <w:bCs/>
                <w:sz w:val="22"/>
                <w:szCs w:val="22"/>
              </w:rPr>
            </w:r>
            <w:r w:rsidR="005A301C">
              <w:rPr>
                <w:bCs/>
                <w:sz w:val="22"/>
                <w:szCs w:val="22"/>
              </w:rPr>
              <w:fldChar w:fldCharType="separate"/>
            </w:r>
            <w:r w:rsidRPr="00581B11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017EF" w14:textId="409643A0" w:rsidR="004A3845" w:rsidRPr="00581B11" w:rsidRDefault="00964A3B" w:rsidP="004A5DD0">
            <w:pPr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P</w:t>
            </w:r>
            <w:r w:rsidR="004A3845" w:rsidRPr="00581B11">
              <w:rPr>
                <w:sz w:val="22"/>
                <w:szCs w:val="22"/>
              </w:rPr>
              <w:t>rivé</w:t>
            </w:r>
          </w:p>
        </w:tc>
      </w:tr>
      <w:tr w:rsidR="004A3845" w:rsidRPr="00581B11" w14:paraId="654E682F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6F0DD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326A1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naam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1EDA7E3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1DBCF06F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FC02C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C1D71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straat en 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826080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1346BA73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0954F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CE060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postnummer en gemeente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489345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64B88036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B9556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CC9A1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telefoonnummer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1DFE09B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648DDE21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B72A8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A651B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faxnummer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D5A0FC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35AE65C6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F781F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018D2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e-mailadres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6C52F24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581B11" w14:paraId="2DFF6D14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333C5" w14:textId="77777777" w:rsidR="004A3845" w:rsidRPr="00581B11" w:rsidRDefault="004A3845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5FA6A" w14:textId="77777777" w:rsidR="004A3845" w:rsidRPr="00581B11" w:rsidRDefault="004A3845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website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5447314" w14:textId="77777777" w:rsidR="004A3845" w:rsidRPr="00581B11" w:rsidRDefault="004A3845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69545C" w:rsidRPr="00581B11" w14:paraId="7E73F774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8758D" w14:textId="77777777" w:rsidR="0069545C" w:rsidRPr="00581B11" w:rsidRDefault="0069545C" w:rsidP="004A5DD0">
            <w:pPr>
              <w:pStyle w:val="leeg"/>
              <w:rPr>
                <w:sz w:val="22"/>
                <w:szCs w:val="22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28188" w14:textId="021CCC1F" w:rsidR="0069545C" w:rsidRPr="00581B11" w:rsidRDefault="0069545C" w:rsidP="004A5DD0">
            <w:pPr>
              <w:jc w:val="right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t>voor- en achternaam</w:t>
            </w:r>
            <w:r w:rsidR="00964A3B">
              <w:rPr>
                <w:sz w:val="22"/>
                <w:szCs w:val="22"/>
              </w:rPr>
              <w:t xml:space="preserve"> </w:t>
            </w:r>
            <w:r w:rsidRPr="00581B11">
              <w:rPr>
                <w:sz w:val="22"/>
                <w:szCs w:val="22"/>
              </w:rPr>
              <w:t>contactpersoon</w:t>
            </w:r>
          </w:p>
        </w:tc>
        <w:tc>
          <w:tcPr>
            <w:tcW w:w="7679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5801A0B" w14:textId="77777777" w:rsidR="0069545C" w:rsidRPr="00581B11" w:rsidRDefault="0069545C" w:rsidP="004A5DD0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81B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1B11">
              <w:rPr>
                <w:sz w:val="22"/>
                <w:szCs w:val="22"/>
              </w:rPr>
              <w:instrText xml:space="preserve"> FORMTEXT </w:instrText>
            </w:r>
            <w:r w:rsidRPr="00581B11">
              <w:rPr>
                <w:sz w:val="22"/>
                <w:szCs w:val="22"/>
              </w:rPr>
            </w:r>
            <w:r w:rsidRPr="00581B11">
              <w:rPr>
                <w:sz w:val="22"/>
                <w:szCs w:val="22"/>
              </w:rPr>
              <w:fldChar w:fldCharType="separate"/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noProof/>
                <w:sz w:val="22"/>
                <w:szCs w:val="22"/>
              </w:rPr>
              <w:t> </w:t>
            </w:r>
            <w:r w:rsidRPr="00581B11">
              <w:rPr>
                <w:sz w:val="22"/>
                <w:szCs w:val="22"/>
              </w:rPr>
              <w:fldChar w:fldCharType="end"/>
            </w:r>
          </w:p>
        </w:tc>
      </w:tr>
      <w:tr w:rsidR="004A3845" w:rsidRPr="003D114E" w14:paraId="23B371C6" w14:textId="77777777" w:rsidTr="00573431">
        <w:trPr>
          <w:trHeight w:hRule="exact" w:val="113"/>
        </w:trPr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06B7" w14:textId="77777777" w:rsidR="004A3845" w:rsidRPr="004D213B" w:rsidRDefault="004A3845" w:rsidP="004A5DD0">
            <w:pPr>
              <w:pStyle w:val="leeg"/>
            </w:pPr>
          </w:p>
        </w:tc>
      </w:tr>
      <w:tr w:rsidR="00404AE4" w:rsidRPr="0004382F" w14:paraId="7B86A918" w14:textId="77777777" w:rsidTr="00573431">
        <w:trPr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C29CB" w14:textId="77777777" w:rsidR="00404AE4" w:rsidRDefault="00404AE4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</w:p>
          <w:p w14:paraId="362083DC" w14:textId="5453DE18" w:rsidR="00534CBE" w:rsidRPr="0004382F" w:rsidRDefault="00534CBE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</w:p>
        </w:tc>
        <w:tc>
          <w:tcPr>
            <w:tcW w:w="10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2079D" w14:textId="77777777" w:rsidR="00BD7236" w:rsidRPr="00B81612" w:rsidRDefault="00BD7236">
            <w:pPr>
              <w:rPr>
                <w:sz w:val="22"/>
                <w:szCs w:val="22"/>
              </w:rPr>
            </w:pPr>
          </w:p>
          <w:tbl>
            <w:tblPr>
              <w:tblW w:w="105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552"/>
              <w:gridCol w:w="425"/>
              <w:gridCol w:w="1842"/>
              <w:gridCol w:w="426"/>
              <w:gridCol w:w="1843"/>
              <w:gridCol w:w="425"/>
              <w:gridCol w:w="2801"/>
            </w:tblGrid>
            <w:tr w:rsidR="0004382F" w:rsidRPr="003D114E" w14:paraId="43971F8E" w14:textId="77777777" w:rsidTr="00573431">
              <w:trPr>
                <w:trHeight w:hRule="exact" w:val="397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DAAA83" w14:textId="77777777" w:rsidR="0004382F" w:rsidRPr="00B81612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1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47178"/>
                </w:tcPr>
                <w:p w14:paraId="66CC3842" w14:textId="138E1B40" w:rsidR="0004382F" w:rsidRPr="003D114E" w:rsidRDefault="0004382F" w:rsidP="0004382F">
                  <w:pPr>
                    <w:pStyle w:val="Kop1"/>
                    <w:spacing w:before="0"/>
                    <w:ind w:left="29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Administratieve gegevens van de erkende groep van assistentiewoningen </w:t>
                  </w:r>
                </w:p>
              </w:tc>
            </w:tr>
            <w:tr w:rsidR="0004382F" w:rsidRPr="003D114E" w14:paraId="4E40C0C2" w14:textId="77777777" w:rsidTr="00573431">
              <w:trPr>
                <w:trHeight w:hRule="exact" w:val="113"/>
              </w:trPr>
              <w:tc>
                <w:tcPr>
                  <w:tcW w:w="1054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A273CA" w14:textId="77777777" w:rsidR="0004382F" w:rsidRPr="004D213B" w:rsidRDefault="0004382F" w:rsidP="0004382F">
                  <w:pPr>
                    <w:pStyle w:val="leeg"/>
                  </w:pPr>
                </w:p>
              </w:tc>
            </w:tr>
            <w:tr w:rsidR="00BD7236" w:rsidRPr="003D114E" w14:paraId="4FEEFF18" w14:textId="77777777" w:rsidTr="00573431">
              <w:trPr>
                <w:trHeight w:hRule="exact" w:val="113"/>
              </w:trPr>
              <w:tc>
                <w:tcPr>
                  <w:tcW w:w="1054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3E4BCE" w14:textId="77777777" w:rsidR="00BD7236" w:rsidRPr="00B81612" w:rsidRDefault="00BD7236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</w:tr>
            <w:tr w:rsidR="0004382F" w:rsidRPr="00581B11" w14:paraId="0D3C9D55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52FAB0B" w14:textId="7D01583C" w:rsidR="0004382F" w:rsidRPr="00581B11" w:rsidRDefault="00534CBE" w:rsidP="0004382F">
                  <w:pPr>
                    <w:pStyle w:val="nummersvragen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031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C1934C" w14:textId="7AD1E274" w:rsidR="0004382F" w:rsidRPr="00581B11" w:rsidRDefault="0004382F" w:rsidP="00534CBE">
                  <w:pPr>
                    <w:pStyle w:val="Vraag"/>
                    <w:ind w:left="9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 xml:space="preserve">Vul de gegevens van </w:t>
                  </w:r>
                  <w:r>
                    <w:rPr>
                      <w:sz w:val="22"/>
                      <w:szCs w:val="22"/>
                    </w:rPr>
                    <w:t>de erkende groep van assistentiewoningen</w:t>
                  </w:r>
                  <w:r w:rsidRPr="00581B11">
                    <w:rPr>
                      <w:sz w:val="22"/>
                      <w:szCs w:val="22"/>
                    </w:rPr>
                    <w:t xml:space="preserve"> in.</w:t>
                  </w:r>
                </w:p>
              </w:tc>
            </w:tr>
            <w:tr w:rsidR="0004382F" w:rsidRPr="00581B11" w14:paraId="6F30E987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6C8DBC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486468F" w14:textId="5EBF8FBA" w:rsidR="0004382F" w:rsidRPr="00581B11" w:rsidRDefault="00B81612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N</w:t>
                  </w:r>
                  <w:r w:rsidR="0004382F" w:rsidRPr="00581B11">
                    <w:rPr>
                      <w:sz w:val="22"/>
                      <w:szCs w:val="22"/>
                    </w:rPr>
                    <w:t>aam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2E4D8696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68B75BD8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27BD35C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6838E1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straat en 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705ADC03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4EA5E528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D4B57F1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E7996AA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postnummer en gemeente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0995B0A2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22365CD1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D55131C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3CB025F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telefoonnummer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2E26D140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74441333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938C3A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9775FCB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faxnummer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63A2B69A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20BC6017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2A182E3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92725F1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e-mailadres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2DE7628C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161666A0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5BF13EA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E6BF5BD" w14:textId="4F450CFA" w:rsidR="0004382F" w:rsidRPr="00581B11" w:rsidRDefault="00B81612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W</w:t>
                  </w:r>
                  <w:r w:rsidR="0004382F" w:rsidRPr="00581B11">
                    <w:rPr>
                      <w:sz w:val="22"/>
                      <w:szCs w:val="22"/>
                    </w:rPr>
                    <w:t>ebsite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4EBF25B5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2D37E63C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6BC1BE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F48A03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erkende capaciteit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145F75D3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104B28E8" w14:textId="77777777" w:rsidTr="00573431">
              <w:trPr>
                <w:trHeight w:hRule="exact" w:val="113"/>
              </w:trPr>
              <w:tc>
                <w:tcPr>
                  <w:tcW w:w="1054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8869AE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</w:tr>
            <w:tr w:rsidR="00BD7236" w:rsidRPr="00581B11" w14:paraId="7685FE5C" w14:textId="77777777" w:rsidTr="00573431">
              <w:trPr>
                <w:trHeight w:hRule="exact" w:val="113"/>
              </w:trPr>
              <w:tc>
                <w:tcPr>
                  <w:tcW w:w="1054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8F2B8A" w14:textId="77777777" w:rsidR="00BD7236" w:rsidRPr="00581B11" w:rsidRDefault="00BD7236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</w:tr>
            <w:tr w:rsidR="0004382F" w:rsidRPr="00581B11" w14:paraId="38614BB3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E6D06F4" w14:textId="65AF7E6D" w:rsidR="0004382F" w:rsidRPr="00581B11" w:rsidRDefault="00534CBE" w:rsidP="0004382F">
                  <w:pPr>
                    <w:pStyle w:val="nummersvragen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031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7B07ABC" w14:textId="7692164D" w:rsidR="0004382F" w:rsidRPr="00581B11" w:rsidRDefault="0004382F" w:rsidP="0004382F">
                  <w:pPr>
                    <w:pStyle w:val="Vraag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 xml:space="preserve">Vul de gegevens van de </w:t>
                  </w:r>
                  <w:r>
                    <w:rPr>
                      <w:sz w:val="22"/>
                      <w:szCs w:val="22"/>
                    </w:rPr>
                    <w:t xml:space="preserve">initiatiefnemer </w:t>
                  </w:r>
                  <w:r w:rsidR="00534CBE">
                    <w:rPr>
                      <w:sz w:val="22"/>
                      <w:szCs w:val="22"/>
                    </w:rPr>
                    <w:t xml:space="preserve">(uitbater) </w:t>
                  </w:r>
                  <w:r>
                    <w:rPr>
                      <w:sz w:val="22"/>
                      <w:szCs w:val="22"/>
                    </w:rPr>
                    <w:t>van de groep van assistentiewoningen in</w:t>
                  </w:r>
                  <w:r w:rsidRPr="00581B11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04382F" w:rsidRPr="00581B11" w14:paraId="70358ED8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A1DDDC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7C8ED81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juridisch statuut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24C4AA0" w14:textId="77777777" w:rsidR="0004382F" w:rsidRPr="00581B11" w:rsidRDefault="0004382F" w:rsidP="0004382F">
                  <w:pPr>
                    <w:pStyle w:val="aankruishokje"/>
                    <w:rPr>
                      <w:bCs/>
                      <w:sz w:val="22"/>
                      <w:szCs w:val="22"/>
                    </w:rPr>
                  </w:pPr>
                  <w:r w:rsidRPr="00581B11">
                    <w:rPr>
                      <w:bCs/>
                      <w:sz w:val="22"/>
                      <w:szCs w:val="22"/>
                    </w:rPr>
                    <w:fldChar w:fldCharType="begin">
                      <w:ffData>
                        <w:name w:val="Selectievakje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1B11">
                    <w:rPr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5A301C">
                    <w:rPr>
                      <w:bCs/>
                      <w:sz w:val="22"/>
                      <w:szCs w:val="22"/>
                    </w:rPr>
                  </w:r>
                  <w:r w:rsidR="005A301C">
                    <w:rPr>
                      <w:bCs/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3D7B104" w14:textId="77777777" w:rsidR="0004382F" w:rsidRPr="00581B11" w:rsidRDefault="0004382F" w:rsidP="0004382F">
                  <w:pPr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OCMW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4AEDEF0" w14:textId="77777777" w:rsidR="0004382F" w:rsidRPr="00581B11" w:rsidRDefault="0004382F" w:rsidP="0004382F">
                  <w:pPr>
                    <w:pStyle w:val="aankruishokje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Selectievakje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5A301C">
                    <w:rPr>
                      <w:sz w:val="22"/>
                      <w:szCs w:val="22"/>
                    </w:rPr>
                  </w:r>
                  <w:r w:rsidR="005A301C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AB7A07" w14:textId="77777777" w:rsidR="0004382F" w:rsidRPr="00581B11" w:rsidRDefault="0004382F" w:rsidP="0004382F">
                  <w:pPr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Vzw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475140C" w14:textId="77777777" w:rsidR="0004382F" w:rsidRPr="00581B11" w:rsidRDefault="0004382F" w:rsidP="0004382F">
                  <w:pPr>
                    <w:pStyle w:val="aankruishokje"/>
                    <w:rPr>
                      <w:bCs/>
                      <w:sz w:val="22"/>
                      <w:szCs w:val="22"/>
                    </w:rPr>
                  </w:pPr>
                  <w:r w:rsidRPr="00581B11">
                    <w:rPr>
                      <w:bCs/>
                      <w:sz w:val="22"/>
                      <w:szCs w:val="22"/>
                    </w:rPr>
                    <w:fldChar w:fldCharType="begin">
                      <w:ffData>
                        <w:name w:val="Selectievakje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81B11">
                    <w:rPr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5A301C">
                    <w:rPr>
                      <w:bCs/>
                      <w:sz w:val="22"/>
                      <w:szCs w:val="22"/>
                    </w:rPr>
                  </w:r>
                  <w:r w:rsidR="005A301C">
                    <w:rPr>
                      <w:bCs/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bCs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A8EB800" w14:textId="326892AD" w:rsidR="0004382F" w:rsidRPr="00581B11" w:rsidRDefault="00BD7236" w:rsidP="0004382F">
                  <w:pPr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P</w:t>
                  </w:r>
                  <w:r w:rsidR="0004382F" w:rsidRPr="00581B11">
                    <w:rPr>
                      <w:sz w:val="22"/>
                      <w:szCs w:val="22"/>
                    </w:rPr>
                    <w:t>rivé</w:t>
                  </w:r>
                </w:p>
              </w:tc>
            </w:tr>
            <w:tr w:rsidR="0004382F" w:rsidRPr="00581B11" w14:paraId="7BF588CB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1B5F32C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C3EBED1" w14:textId="6B12D095" w:rsidR="0004382F" w:rsidRPr="00581B11" w:rsidRDefault="00B81612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N</w:t>
                  </w:r>
                  <w:r w:rsidR="0004382F" w:rsidRPr="00581B11">
                    <w:rPr>
                      <w:sz w:val="22"/>
                      <w:szCs w:val="22"/>
                    </w:rPr>
                    <w:t>aam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1E2B3DFB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3439915C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8DBFF2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09657A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straat en 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5586ECDC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0B62E19D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F8A3D4E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5EACBC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postnummer en gemeente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6C156224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50619A4D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B75F21D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D63793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telefoonnummer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031ED1C1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0153C7F0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B6956DD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336336E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faxnummer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715FBFF3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7CD2AA2C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62A0301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C1F56A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e-mailadres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6FF09D62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65B19C39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8D749DA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6391161" w14:textId="25A8ED9D" w:rsidR="0004382F" w:rsidRPr="00581B11" w:rsidRDefault="00B81612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W</w:t>
                  </w:r>
                  <w:r w:rsidR="0004382F" w:rsidRPr="00581B11">
                    <w:rPr>
                      <w:sz w:val="22"/>
                      <w:szCs w:val="22"/>
                    </w:rPr>
                    <w:t>ebsite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465C8044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04382F" w:rsidRPr="00581B11" w14:paraId="502AE243" w14:textId="77777777" w:rsidTr="00573431">
              <w:trPr>
                <w:trHeight w:val="340"/>
              </w:trPr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C329A5" w14:textId="77777777" w:rsidR="0004382F" w:rsidRPr="00581B11" w:rsidRDefault="0004382F" w:rsidP="0004382F">
                  <w:pPr>
                    <w:pStyle w:val="leeg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F219134" w14:textId="77777777" w:rsidR="0004382F" w:rsidRPr="00581B11" w:rsidRDefault="0004382F" w:rsidP="0004382F">
                  <w:pPr>
                    <w:jc w:val="right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t>voor- en achternaam contactpersoon</w:t>
                  </w:r>
                </w:p>
              </w:tc>
              <w:tc>
                <w:tcPr>
                  <w:tcW w:w="7762" w:type="dxa"/>
                  <w:gridSpan w:val="6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45CC782B" w14:textId="77777777" w:rsidR="0004382F" w:rsidRPr="00581B11" w:rsidRDefault="0004382F" w:rsidP="0004382F">
                  <w:pPr>
                    <w:pStyle w:val="invulveld"/>
                    <w:framePr w:hSpace="0" w:wrap="auto" w:vAnchor="margin" w:xAlign="left" w:yAlign="inline"/>
                    <w:suppressOverlap w:val="0"/>
                    <w:rPr>
                      <w:sz w:val="22"/>
                      <w:szCs w:val="22"/>
                    </w:rPr>
                  </w:pPr>
                  <w:r w:rsidRPr="00581B11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581B11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581B11">
                    <w:rPr>
                      <w:sz w:val="22"/>
                      <w:szCs w:val="22"/>
                    </w:rPr>
                  </w:r>
                  <w:r w:rsidRPr="00581B11">
                    <w:rPr>
                      <w:sz w:val="22"/>
                      <w:szCs w:val="22"/>
                    </w:rPr>
                    <w:fldChar w:fldCharType="separate"/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noProof/>
                      <w:sz w:val="22"/>
                      <w:szCs w:val="22"/>
                    </w:rPr>
                    <w:t> </w:t>
                  </w:r>
                  <w:r w:rsidRPr="00581B11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301EA50" w14:textId="77777777" w:rsidR="00404AE4" w:rsidRPr="0004382F" w:rsidRDefault="00404AE4" w:rsidP="00BD7F95">
            <w:pPr>
              <w:pStyle w:val="Aanwijzing"/>
              <w:rPr>
                <w:rStyle w:val="Zwaar"/>
                <w:b w:val="0"/>
                <w:sz w:val="22"/>
                <w:szCs w:val="22"/>
              </w:rPr>
            </w:pPr>
          </w:p>
        </w:tc>
      </w:tr>
      <w:tr w:rsidR="00BE69F3" w:rsidRPr="003D114E" w14:paraId="4F5B31DB" w14:textId="77777777" w:rsidTr="00573431">
        <w:trPr>
          <w:trHeight w:hRule="exact" w:val="113"/>
        </w:trPr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A910B" w14:textId="77777777" w:rsidR="00BE69F3" w:rsidRPr="003D114E" w:rsidRDefault="00BE69F3" w:rsidP="004A5DD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</w:tbl>
    <w:p w14:paraId="789476BF" w14:textId="77777777" w:rsidR="004B0374" w:rsidRPr="00B81612" w:rsidRDefault="004B0374">
      <w:pPr>
        <w:rPr>
          <w:sz w:val="22"/>
          <w:szCs w:val="22"/>
        </w:rPr>
      </w:pPr>
    </w:p>
    <w:tbl>
      <w:tblPr>
        <w:tblW w:w="1026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316"/>
        <w:gridCol w:w="9069"/>
        <w:gridCol w:w="483"/>
      </w:tblGrid>
      <w:tr w:rsidR="0017218B" w:rsidRPr="003D114E" w14:paraId="6AA66134" w14:textId="77777777" w:rsidTr="0017218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29C7592" w14:textId="77777777" w:rsidR="0017218B" w:rsidRPr="003D114E" w:rsidRDefault="0017218B" w:rsidP="006127F5">
            <w:pPr>
              <w:pStyle w:val="leeg"/>
            </w:pPr>
          </w:p>
        </w:tc>
        <w:tc>
          <w:tcPr>
            <w:tcW w:w="9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7757495D" w14:textId="77777777" w:rsidR="0017218B" w:rsidRPr="003D114E" w:rsidRDefault="0017218B" w:rsidP="006127F5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bewijsstukken</w:t>
            </w:r>
          </w:p>
        </w:tc>
      </w:tr>
      <w:tr w:rsidR="0017218B" w:rsidRPr="003D114E" w14:paraId="780DDD40" w14:textId="77777777" w:rsidTr="0017218B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C01CD" w14:textId="77777777" w:rsidR="0017218B" w:rsidRPr="004D213B" w:rsidRDefault="0017218B" w:rsidP="006127F5">
            <w:pPr>
              <w:pStyle w:val="leeg"/>
            </w:pPr>
          </w:p>
        </w:tc>
      </w:tr>
      <w:tr w:rsidR="0017218B" w:rsidRPr="00534CBE" w14:paraId="7584C72A" w14:textId="77777777" w:rsidTr="0017218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DE0E7" w14:textId="60995543" w:rsidR="0017218B" w:rsidRPr="00534CBE" w:rsidRDefault="00534CBE" w:rsidP="006127F5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534CBE">
              <w:rPr>
                <w:sz w:val="22"/>
                <w:szCs w:val="22"/>
              </w:rPr>
              <w:t>5</w:t>
            </w:r>
          </w:p>
        </w:tc>
        <w:tc>
          <w:tcPr>
            <w:tcW w:w="9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9D31D" w14:textId="77777777" w:rsidR="0017218B" w:rsidRPr="00534CBE" w:rsidRDefault="0017218B" w:rsidP="006127F5">
            <w:pPr>
              <w:pStyle w:val="Vraag"/>
              <w:rPr>
                <w:sz w:val="22"/>
                <w:szCs w:val="22"/>
              </w:rPr>
            </w:pPr>
            <w:r w:rsidRPr="00534CBE">
              <w:rPr>
                <w:sz w:val="22"/>
                <w:szCs w:val="22"/>
              </w:rPr>
              <w:t xml:space="preserve">Kruis alle bewijsstukken aan die u bij dit formulier voegt. </w:t>
            </w:r>
          </w:p>
        </w:tc>
      </w:tr>
      <w:tr w:rsidR="0017218B" w:rsidRPr="00755FE1" w14:paraId="744B3913" w14:textId="77777777" w:rsidTr="0017218B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483" w:type="dxa"/>
          <w:trHeight w:val="357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D988FA" w14:textId="3556D954" w:rsidR="0017218B" w:rsidRDefault="0017218B" w:rsidP="00A532AA">
            <w:pPr>
              <w:spacing w:before="60" w:after="40"/>
              <w:ind w:left="361"/>
              <w:rPr>
                <w:i/>
                <w:sz w:val="22"/>
                <w:szCs w:val="22"/>
              </w:rPr>
            </w:pPr>
            <w:r w:rsidRPr="00755FE1">
              <w:rPr>
                <w:i/>
                <w:sz w:val="22"/>
                <w:szCs w:val="22"/>
              </w:rPr>
              <w:t>Verzamel alle bewijsstukken die in de</w:t>
            </w:r>
            <w:r w:rsidR="00534CBE" w:rsidRPr="00755FE1">
              <w:rPr>
                <w:i/>
                <w:sz w:val="22"/>
                <w:szCs w:val="22"/>
              </w:rPr>
              <w:t>ze</w:t>
            </w:r>
            <w:r w:rsidRPr="00755FE1">
              <w:rPr>
                <w:i/>
                <w:sz w:val="22"/>
                <w:szCs w:val="22"/>
              </w:rPr>
              <w:t xml:space="preserve"> aankruislijst staan en voeg ze bij uw aanvraag.</w:t>
            </w:r>
          </w:p>
          <w:p w14:paraId="116895E5" w14:textId="3973E7D1" w:rsidR="009A7644" w:rsidRPr="00755FE1" w:rsidRDefault="009A7644" w:rsidP="006127F5">
            <w:pPr>
              <w:spacing w:before="60" w:after="40"/>
              <w:rPr>
                <w:i/>
                <w:sz w:val="22"/>
                <w:szCs w:val="22"/>
              </w:rPr>
            </w:pPr>
          </w:p>
        </w:tc>
      </w:tr>
      <w:tr w:rsidR="0017218B" w:rsidRPr="00761B8A" w14:paraId="6E295F6F" w14:textId="77777777" w:rsidTr="0017218B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483" w:type="dxa"/>
          <w:trHeight w:val="329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4D9784E" w14:textId="0577D63A" w:rsidR="0017218B" w:rsidRPr="00761B8A" w:rsidRDefault="00761B8A" w:rsidP="006127F5">
            <w:pPr>
              <w:pStyle w:val="Kop3"/>
              <w:jc w:val="right"/>
              <w:rPr>
                <w:b w:val="0"/>
                <w:sz w:val="22"/>
                <w:szCs w:val="22"/>
              </w:rPr>
            </w:pPr>
            <w:r w:rsidRPr="00761B8A">
              <w:rPr>
                <w:b w:val="0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B8A">
              <w:rPr>
                <w:b w:val="0"/>
                <w:sz w:val="22"/>
                <w:szCs w:val="22"/>
              </w:rPr>
              <w:instrText xml:space="preserve"> FORMCHECKBOX </w:instrText>
            </w:r>
            <w:r w:rsidR="005A301C">
              <w:rPr>
                <w:b w:val="0"/>
                <w:sz w:val="22"/>
                <w:szCs w:val="22"/>
              </w:rPr>
            </w:r>
            <w:r w:rsidR="005A301C">
              <w:rPr>
                <w:b w:val="0"/>
                <w:sz w:val="22"/>
                <w:szCs w:val="22"/>
              </w:rPr>
              <w:fldChar w:fldCharType="separate"/>
            </w:r>
            <w:r w:rsidRPr="00761B8A">
              <w:rPr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A67730" w14:textId="77777777" w:rsidR="0017218B" w:rsidRDefault="00761B8A" w:rsidP="006127F5">
            <w:pPr>
              <w:pStyle w:val="Kop3"/>
              <w:rPr>
                <w:b w:val="0"/>
                <w:sz w:val="22"/>
                <w:szCs w:val="22"/>
              </w:rPr>
            </w:pPr>
            <w:r w:rsidRPr="00761B8A">
              <w:rPr>
                <w:b w:val="0"/>
                <w:sz w:val="22"/>
                <w:szCs w:val="22"/>
              </w:rPr>
              <w:t>een plan van de vestiging waaruit blijkt dat het woonzorgcentrum, het centrum voor kortverblijf en de groep van assistentiewoningen in elkaars onmiddellijke nabijheid gevestigd zijn;</w:t>
            </w:r>
          </w:p>
          <w:p w14:paraId="09F3EF20" w14:textId="3359A89E" w:rsidR="00BD7236" w:rsidRPr="00BD7236" w:rsidRDefault="00BD7236" w:rsidP="00BD7236">
            <w:pPr>
              <w:rPr>
                <w:lang w:val="nl-NL" w:eastAsia="nl-NL"/>
              </w:rPr>
            </w:pPr>
          </w:p>
        </w:tc>
      </w:tr>
      <w:tr w:rsidR="00761B8A" w:rsidRPr="00761B8A" w14:paraId="5D607C28" w14:textId="77777777" w:rsidTr="00761B8A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483" w:type="dxa"/>
          <w:trHeight w:val="329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326176D" w14:textId="77777777" w:rsidR="00761B8A" w:rsidRPr="00761B8A" w:rsidRDefault="00761B8A" w:rsidP="00761B8A">
            <w:pPr>
              <w:pStyle w:val="Kop3"/>
              <w:jc w:val="right"/>
              <w:rPr>
                <w:b w:val="0"/>
                <w:sz w:val="22"/>
                <w:szCs w:val="22"/>
              </w:rPr>
            </w:pPr>
            <w:r w:rsidRPr="00761B8A">
              <w:rPr>
                <w:b w:val="0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B8A">
              <w:rPr>
                <w:b w:val="0"/>
                <w:sz w:val="22"/>
                <w:szCs w:val="22"/>
              </w:rPr>
              <w:instrText xml:space="preserve"> FORMCHECKBOX </w:instrText>
            </w:r>
            <w:r w:rsidR="005A301C">
              <w:rPr>
                <w:b w:val="0"/>
                <w:sz w:val="22"/>
                <w:szCs w:val="22"/>
              </w:rPr>
            </w:r>
            <w:r w:rsidR="005A301C">
              <w:rPr>
                <w:b w:val="0"/>
                <w:sz w:val="22"/>
                <w:szCs w:val="22"/>
              </w:rPr>
              <w:fldChar w:fldCharType="separate"/>
            </w:r>
            <w:r w:rsidRPr="00761B8A">
              <w:rPr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D5CC77" w14:textId="77777777" w:rsidR="00761B8A" w:rsidRDefault="00761B8A" w:rsidP="00761B8A">
            <w:pPr>
              <w:pStyle w:val="Kop3"/>
              <w:rPr>
                <w:b w:val="0"/>
                <w:sz w:val="22"/>
                <w:szCs w:val="22"/>
                <w:lang w:val="nl-BE"/>
              </w:rPr>
            </w:pPr>
            <w:r w:rsidRPr="00761B8A">
              <w:rPr>
                <w:b w:val="0"/>
                <w:sz w:val="22"/>
                <w:szCs w:val="22"/>
                <w:lang w:val="nl-BE"/>
              </w:rPr>
              <w:t>een beslissing van de raad van bestuur, waarbij de visie op en de organisatie van het flexibel inzetten van kortverblijf in de groep van assistentiewoningen wordt bevestigd;</w:t>
            </w:r>
          </w:p>
          <w:p w14:paraId="775D9D17" w14:textId="3CEB457E" w:rsidR="00BD7236" w:rsidRPr="00BD7236" w:rsidRDefault="00BD7236" w:rsidP="00BD7236">
            <w:pPr>
              <w:rPr>
                <w:lang w:eastAsia="nl-NL"/>
              </w:rPr>
            </w:pPr>
          </w:p>
        </w:tc>
      </w:tr>
      <w:tr w:rsidR="0017218B" w:rsidRPr="00761B8A" w14:paraId="583483D4" w14:textId="77777777" w:rsidTr="0017218B">
        <w:tblPrEx>
          <w:tblCellMar>
            <w:top w:w="0" w:type="dxa"/>
            <w:left w:w="70" w:type="dxa"/>
            <w:right w:w="70" w:type="dxa"/>
          </w:tblCellMar>
        </w:tblPrEx>
        <w:trPr>
          <w:gridAfter w:val="1"/>
          <w:wAfter w:w="483" w:type="dxa"/>
          <w:trHeight w:val="329"/>
        </w:trPr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3B6F11" w14:textId="0AD646F6" w:rsidR="0017218B" w:rsidRPr="00C20A8C" w:rsidRDefault="00761B8A" w:rsidP="006127F5">
            <w:pPr>
              <w:pStyle w:val="Kop3"/>
              <w:jc w:val="right"/>
              <w:rPr>
                <w:b w:val="0"/>
                <w:sz w:val="22"/>
                <w:szCs w:val="22"/>
              </w:rPr>
            </w:pPr>
            <w:r w:rsidRPr="00C20A8C">
              <w:rPr>
                <w:b w:val="0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A8C">
              <w:rPr>
                <w:b w:val="0"/>
                <w:sz w:val="22"/>
                <w:szCs w:val="22"/>
              </w:rPr>
              <w:instrText xml:space="preserve"> FORMCHECKBOX </w:instrText>
            </w:r>
            <w:r w:rsidR="005A301C">
              <w:rPr>
                <w:b w:val="0"/>
                <w:sz w:val="22"/>
                <w:szCs w:val="22"/>
              </w:rPr>
            </w:r>
            <w:r w:rsidR="005A301C">
              <w:rPr>
                <w:b w:val="0"/>
                <w:sz w:val="22"/>
                <w:szCs w:val="22"/>
              </w:rPr>
              <w:fldChar w:fldCharType="separate"/>
            </w:r>
            <w:r w:rsidRPr="00C20A8C">
              <w:rPr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4DDEFE6" w14:textId="77777777" w:rsidR="0017218B" w:rsidRPr="00C20A8C" w:rsidRDefault="00761B8A" w:rsidP="00A532AA">
            <w:pPr>
              <w:rPr>
                <w:sz w:val="22"/>
                <w:szCs w:val="22"/>
              </w:rPr>
            </w:pPr>
            <w:r w:rsidRPr="00C20A8C">
              <w:rPr>
                <w:sz w:val="22"/>
                <w:szCs w:val="22"/>
              </w:rPr>
              <w:t>een toelichting, waarin de volgende elementen aan bod komen over de flexibele inzet van kortverblijf:</w:t>
            </w:r>
          </w:p>
          <w:p w14:paraId="088D6B47" w14:textId="5ECF5A38" w:rsidR="00761B8A" w:rsidRPr="00C20A8C" w:rsidRDefault="00761B8A" w:rsidP="00A532AA">
            <w:pPr>
              <w:rPr>
                <w:sz w:val="22"/>
                <w:szCs w:val="22"/>
              </w:rPr>
            </w:pPr>
            <w:r w:rsidRPr="00C20A8C">
              <w:rPr>
                <w:sz w:val="22"/>
                <w:szCs w:val="22"/>
              </w:rPr>
              <w:t>a) de visie op en de organisatie van het flexibel inzetten van kortverblijf in de groep van assistentiewoningen;</w:t>
            </w:r>
          </w:p>
          <w:p w14:paraId="12581544" w14:textId="4A2F7B8A" w:rsidR="00761B8A" w:rsidRPr="00C20A8C" w:rsidRDefault="00761B8A" w:rsidP="00C20A8C">
            <w:pPr>
              <w:rPr>
                <w:sz w:val="22"/>
                <w:szCs w:val="22"/>
              </w:rPr>
            </w:pPr>
            <w:r w:rsidRPr="00C20A8C">
              <w:rPr>
                <w:sz w:val="22"/>
                <w:szCs w:val="22"/>
              </w:rPr>
              <w:t>b) de opgave en samenstelling van de dagprijs van het flexibele kortverblijf, vermeld in artikel 2, 8°</w:t>
            </w:r>
            <w:r w:rsidR="00C035BD">
              <w:rPr>
                <w:sz w:val="22"/>
                <w:szCs w:val="22"/>
              </w:rPr>
              <w:t>;</w:t>
            </w:r>
          </w:p>
        </w:tc>
      </w:tr>
    </w:tbl>
    <w:p w14:paraId="0097B4F8" w14:textId="78414EDF" w:rsidR="003F03ED" w:rsidRDefault="003F03ED" w:rsidP="00127209">
      <w:pPr>
        <w:ind w:left="709"/>
        <w:rPr>
          <w:sz w:val="22"/>
          <w:szCs w:val="22"/>
        </w:rPr>
      </w:pPr>
    </w:p>
    <w:p w14:paraId="752230B1" w14:textId="10D6EF76" w:rsidR="001F4ADB" w:rsidRDefault="001F4ADB">
      <w:pPr>
        <w:rPr>
          <w:sz w:val="22"/>
          <w:szCs w:val="22"/>
        </w:rPr>
      </w:pPr>
    </w:p>
    <w:p w14:paraId="20AD3173" w14:textId="77777777" w:rsidR="00127209" w:rsidRDefault="00127209">
      <w:pPr>
        <w:rPr>
          <w:sz w:val="22"/>
          <w:szCs w:val="22"/>
        </w:rPr>
      </w:pPr>
    </w:p>
    <w:tbl>
      <w:tblPr>
        <w:tblW w:w="102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9514"/>
      </w:tblGrid>
      <w:tr w:rsidR="00C035BD" w:rsidRPr="003F03ED" w14:paraId="1401DF80" w14:textId="77777777" w:rsidTr="00C035BD">
        <w:trPr>
          <w:trHeight w:val="329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FFC1E" w14:textId="18A23CC3" w:rsidR="00C035BD" w:rsidRPr="003F03ED" w:rsidRDefault="00C035BD">
            <w:pPr>
              <w:pStyle w:val="Kop3"/>
              <w:jc w:val="right"/>
              <w:rPr>
                <w:b w:val="0"/>
                <w:sz w:val="22"/>
                <w:szCs w:val="22"/>
              </w:rPr>
            </w:pPr>
            <w:r w:rsidRPr="003F03ED">
              <w:rPr>
                <w:b w:val="0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03ED">
              <w:rPr>
                <w:b w:val="0"/>
                <w:sz w:val="22"/>
                <w:szCs w:val="22"/>
              </w:rPr>
              <w:instrText xml:space="preserve"> FORMCHECKBOX </w:instrText>
            </w:r>
            <w:r w:rsidR="005A301C">
              <w:rPr>
                <w:b w:val="0"/>
                <w:sz w:val="22"/>
                <w:szCs w:val="22"/>
              </w:rPr>
            </w:r>
            <w:r w:rsidR="005A301C">
              <w:rPr>
                <w:b w:val="0"/>
                <w:sz w:val="22"/>
                <w:szCs w:val="22"/>
              </w:rPr>
              <w:fldChar w:fldCharType="separate"/>
            </w:r>
            <w:r w:rsidRPr="003F03ED">
              <w:rPr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14:paraId="375005F8" w14:textId="4FA14B04" w:rsidR="00C035BD" w:rsidRPr="003F03ED" w:rsidRDefault="003F03ED" w:rsidP="003F03ED">
            <w:pPr>
              <w:pStyle w:val="Kop3"/>
              <w:rPr>
                <w:b w:val="0"/>
              </w:rPr>
            </w:pPr>
            <w:r w:rsidRPr="003F03ED">
              <w:rPr>
                <w:b w:val="0"/>
                <w:sz w:val="22"/>
                <w:szCs w:val="22"/>
                <w:lang w:val="nl-BE"/>
              </w:rPr>
              <w:t>als het centrum voor kortverblijf en de groep van assistentiewoningen worden uitgebaat door verschillende beheersinstanties: een afschrift van de gesloten beheersovereenkomst.</w:t>
            </w:r>
          </w:p>
        </w:tc>
      </w:tr>
    </w:tbl>
    <w:p w14:paraId="746D14D8" w14:textId="3DF1BA30" w:rsidR="00BD7236" w:rsidRDefault="00BD7236"/>
    <w:p w14:paraId="7D80A0F2" w14:textId="77777777" w:rsidR="00127209" w:rsidRPr="003F03ED" w:rsidRDefault="00127209"/>
    <w:p w14:paraId="29B85FFE" w14:textId="77777777" w:rsidR="00C035BD" w:rsidRDefault="00C035BD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9868"/>
      </w:tblGrid>
      <w:tr w:rsidR="00917EAE" w:rsidRPr="003D114E" w14:paraId="2222BE2B" w14:textId="77777777" w:rsidTr="004B0374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8CC21EC" w14:textId="77777777" w:rsidR="00917EAE" w:rsidRPr="003D114E" w:rsidRDefault="00917EAE" w:rsidP="004A5DD0">
            <w:pPr>
              <w:pStyle w:val="leeg"/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5A3E467B" w14:textId="77777777" w:rsidR="00917EAE" w:rsidRPr="003D114E" w:rsidRDefault="00917EAE" w:rsidP="004A5D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917EAE" w:rsidRPr="003D114E" w14:paraId="7FDEFAEE" w14:textId="77777777" w:rsidTr="004A5DD0">
        <w:trPr>
          <w:trHeight w:hRule="exact" w:val="113"/>
        </w:trPr>
        <w:tc>
          <w:tcPr>
            <w:tcW w:w="10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63729" w14:textId="77777777" w:rsidR="00917EAE" w:rsidRPr="004D213B" w:rsidRDefault="00917EAE" w:rsidP="004A5DD0">
            <w:pPr>
              <w:pStyle w:val="leeg"/>
            </w:pPr>
          </w:p>
        </w:tc>
      </w:tr>
      <w:tr w:rsidR="00917EAE" w:rsidRPr="00755FE1" w14:paraId="6361BF41" w14:textId="77777777" w:rsidTr="004B0374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D70E7" w14:textId="24708B35" w:rsidR="00917EAE" w:rsidRPr="00755FE1" w:rsidRDefault="00755FE1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755FE1">
              <w:rPr>
                <w:sz w:val="22"/>
                <w:szCs w:val="22"/>
              </w:rPr>
              <w:t>6</w:t>
            </w: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10BE2" w14:textId="77777777" w:rsidR="00917EAE" w:rsidRPr="00755FE1" w:rsidRDefault="00917EAE" w:rsidP="00917EAE">
            <w:pPr>
              <w:pStyle w:val="Vraag"/>
              <w:rPr>
                <w:sz w:val="22"/>
                <w:szCs w:val="22"/>
              </w:rPr>
            </w:pPr>
            <w:r w:rsidRPr="00755FE1">
              <w:rPr>
                <w:sz w:val="22"/>
                <w:szCs w:val="22"/>
              </w:rPr>
              <w:t>Vul de onderstaande verklaring in.</w:t>
            </w:r>
          </w:p>
        </w:tc>
      </w:tr>
      <w:tr w:rsidR="00917EAE" w:rsidRPr="00755FE1" w14:paraId="555BA535" w14:textId="77777777" w:rsidTr="0017218B">
        <w:trPr>
          <w:trHeight w:val="1114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31EDE" w14:textId="77777777" w:rsidR="00917EAE" w:rsidRPr="00755FE1" w:rsidRDefault="00917EAE" w:rsidP="004A5DD0">
            <w:pPr>
              <w:pStyle w:val="leeg"/>
              <w:rPr>
                <w:rStyle w:val="Zwaa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406F7" w14:textId="66CA1E81" w:rsidR="00917EAE" w:rsidRPr="004160FD" w:rsidRDefault="00917EAE" w:rsidP="004A5DD0">
            <w:pPr>
              <w:pStyle w:val="Verklaring"/>
              <w:rPr>
                <w:sz w:val="21"/>
                <w:szCs w:val="21"/>
              </w:rPr>
            </w:pPr>
            <w:r w:rsidRPr="004160FD">
              <w:rPr>
                <w:sz w:val="21"/>
                <w:szCs w:val="21"/>
              </w:rPr>
              <w:t xml:space="preserve">Ik bevestig dat alle gegevens in dit formulier naar waarheid zijn ingevuld en ik verbind me ertoe eventuele wijzigingen van de vermelde gegevens </w:t>
            </w:r>
            <w:r w:rsidR="00722AB6" w:rsidRPr="004160FD">
              <w:rPr>
                <w:sz w:val="21"/>
                <w:szCs w:val="21"/>
              </w:rPr>
              <w:t>onmiddellijk door te geven aan het Agentschap Zorg en Gezondheid.</w:t>
            </w:r>
          </w:p>
          <w:p w14:paraId="20BBDCD1" w14:textId="77777777" w:rsidR="0017218B" w:rsidRPr="00755FE1" w:rsidRDefault="0017218B" w:rsidP="004A5DD0">
            <w:pPr>
              <w:pStyle w:val="Verklaring"/>
              <w:rPr>
                <w:sz w:val="22"/>
                <w:szCs w:val="22"/>
              </w:rPr>
            </w:pPr>
          </w:p>
          <w:tbl>
            <w:tblPr>
              <w:tblW w:w="102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16"/>
              <w:gridCol w:w="1563"/>
              <w:gridCol w:w="285"/>
              <w:gridCol w:w="286"/>
              <w:gridCol w:w="992"/>
              <w:gridCol w:w="286"/>
              <w:gridCol w:w="285"/>
              <w:gridCol w:w="711"/>
              <w:gridCol w:w="285"/>
              <w:gridCol w:w="286"/>
              <w:gridCol w:w="286"/>
              <w:gridCol w:w="286"/>
              <w:gridCol w:w="1537"/>
              <w:gridCol w:w="1374"/>
            </w:tblGrid>
            <w:tr w:rsidR="0017218B" w:rsidRPr="00755FE1" w14:paraId="2800B6AD" w14:textId="77777777" w:rsidTr="0017218B">
              <w:trPr>
                <w:gridAfter w:val="1"/>
                <w:wAfter w:w="1374" w:type="dxa"/>
                <w:trHeight w:val="357"/>
              </w:trPr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</w:tcPr>
                <w:p w14:paraId="62130269" w14:textId="77777777" w:rsidR="0017218B" w:rsidRPr="004160FD" w:rsidRDefault="0017218B" w:rsidP="0017218B">
                  <w:pPr>
                    <w:spacing w:before="40"/>
                    <w:jc w:val="right"/>
                    <w:rPr>
                      <w:sz w:val="22"/>
                      <w:szCs w:val="22"/>
                    </w:rPr>
                  </w:pPr>
                  <w:r w:rsidRPr="004160FD">
                    <w:rPr>
                      <w:sz w:val="22"/>
                      <w:szCs w:val="22"/>
                    </w:rPr>
                    <w:t xml:space="preserve">datum 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uto"/>
                </w:tcPr>
                <w:p w14:paraId="0E5050BC" w14:textId="77777777" w:rsidR="0017218B" w:rsidRPr="00262D9C" w:rsidRDefault="0017218B" w:rsidP="0017218B">
                  <w:pPr>
                    <w:spacing w:before="60" w:after="40"/>
                    <w:jc w:val="right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t>dag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3A3606ED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5B488A4" w14:textId="5BD1509B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="00803D5A">
                    <w:rPr>
                      <w:sz w:val="22"/>
                      <w:szCs w:val="22"/>
                    </w:rPr>
                    <w:t> 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auto"/>
                </w:tcPr>
                <w:p w14:paraId="39EACD8D" w14:textId="77777777" w:rsidR="0017218B" w:rsidRPr="00262D9C" w:rsidRDefault="0017218B" w:rsidP="0017218B">
                  <w:pPr>
                    <w:spacing w:before="80"/>
                    <w:jc w:val="right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t>maand</w:t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FDC691E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5B9AE5E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auto"/>
                </w:tcPr>
                <w:p w14:paraId="7F631965" w14:textId="77777777" w:rsidR="0017218B" w:rsidRPr="00262D9C" w:rsidRDefault="0017218B" w:rsidP="0017218B">
                  <w:pPr>
                    <w:spacing w:before="80"/>
                    <w:jc w:val="right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t>jaar</w:t>
                  </w: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17D24250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846AC09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4A42BF38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uto"/>
                </w:tcPr>
                <w:p w14:paraId="7DAE9B2F" w14:textId="77777777" w:rsidR="0017218B" w:rsidRPr="00262D9C" w:rsidRDefault="0017218B" w:rsidP="0017218B">
                  <w:pPr>
                    <w:spacing w:before="80"/>
                    <w:jc w:val="center"/>
                    <w:rPr>
                      <w:sz w:val="22"/>
                      <w:szCs w:val="22"/>
                    </w:rPr>
                  </w:pPr>
                  <w:r w:rsidRPr="00262D9C">
                    <w:rPr>
                      <w:sz w:val="22"/>
                      <w:szCs w:val="22"/>
                    </w:rPr>
                    <w:fldChar w:fldCharType="begin">
                      <w:ffData>
                        <w:name w:val="Tekstvak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262D9C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262D9C">
                    <w:rPr>
                      <w:sz w:val="22"/>
                      <w:szCs w:val="22"/>
                    </w:rPr>
                  </w:r>
                  <w:r w:rsidRPr="00262D9C">
                    <w:rPr>
                      <w:sz w:val="22"/>
                      <w:szCs w:val="22"/>
                    </w:rPr>
                    <w:fldChar w:fldCharType="separate"/>
                  </w:r>
                  <w:r w:rsidRPr="00262D9C">
                    <w:rPr>
                      <w:sz w:val="22"/>
                      <w:szCs w:val="22"/>
                    </w:rPr>
                    <w:t> </w:t>
                  </w:r>
                  <w:r w:rsidRPr="00262D9C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5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000000" w:fill="auto"/>
                </w:tcPr>
                <w:p w14:paraId="2E846418" w14:textId="77777777" w:rsidR="0017218B" w:rsidRPr="00262D9C" w:rsidRDefault="0017218B" w:rsidP="0017218B">
                  <w:pPr>
                    <w:spacing w:before="60" w:after="40"/>
                    <w:rPr>
                      <w:sz w:val="22"/>
                      <w:szCs w:val="22"/>
                    </w:rPr>
                  </w:pPr>
                </w:p>
              </w:tc>
            </w:tr>
            <w:tr w:rsidR="0017218B" w:rsidRPr="00755FE1" w14:paraId="6E695554" w14:textId="77777777" w:rsidTr="0017218B">
              <w:trPr>
                <w:trHeight w:val="119"/>
              </w:trPr>
              <w:tc>
                <w:tcPr>
                  <w:tcW w:w="10278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6CC90A" w14:textId="77777777" w:rsidR="0017218B" w:rsidRPr="004160FD" w:rsidRDefault="0017218B" w:rsidP="0017218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7218B" w:rsidRPr="00755FE1" w14:paraId="4767633A" w14:textId="77777777" w:rsidTr="0017218B">
              <w:trPr>
                <w:gridAfter w:val="1"/>
                <w:wAfter w:w="1374" w:type="dxa"/>
                <w:trHeight w:val="680"/>
              </w:trPr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</w:tcPr>
                <w:p w14:paraId="59FB6968" w14:textId="77777777" w:rsidR="0017218B" w:rsidRPr="004160FD" w:rsidRDefault="0017218B" w:rsidP="0017218B">
                  <w:pPr>
                    <w:spacing w:before="40"/>
                    <w:jc w:val="right"/>
                    <w:rPr>
                      <w:sz w:val="22"/>
                      <w:szCs w:val="22"/>
                    </w:rPr>
                  </w:pPr>
                  <w:r w:rsidRPr="004160FD">
                    <w:rPr>
                      <w:sz w:val="22"/>
                      <w:szCs w:val="22"/>
                    </w:rPr>
                    <w:t xml:space="preserve">handtekening </w:t>
                  </w:r>
                </w:p>
              </w:tc>
              <w:tc>
                <w:tcPr>
                  <w:tcW w:w="7088" w:type="dxa"/>
                  <w:gridSpan w:val="1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000000" w:fill="auto"/>
                </w:tcPr>
                <w:p w14:paraId="1D079838" w14:textId="77777777" w:rsidR="0017218B" w:rsidRPr="00E832FB" w:rsidRDefault="0017218B" w:rsidP="0017218B">
                  <w:pPr>
                    <w:spacing w:before="60" w:after="40"/>
                    <w:rPr>
                      <w:sz w:val="22"/>
                      <w:szCs w:val="22"/>
                    </w:rPr>
                  </w:pPr>
                  <w:r w:rsidRPr="00E832FB">
                    <w:rPr>
                      <w:sz w:val="22"/>
                      <w:szCs w:val="22"/>
                    </w:rPr>
                    <w:fldChar w:fldCharType="begin">
                      <w:ffData>
                        <w:name w:val="Tekstvak3"/>
                        <w:enabled/>
                        <w:calcOnExit w:val="0"/>
                        <w:textInput/>
                      </w:ffData>
                    </w:fldChar>
                  </w:r>
                  <w:r w:rsidRPr="00E832FB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832FB">
                    <w:rPr>
                      <w:sz w:val="22"/>
                      <w:szCs w:val="22"/>
                    </w:rPr>
                  </w:r>
                  <w:r w:rsidRPr="00E832FB">
                    <w:rPr>
                      <w:sz w:val="22"/>
                      <w:szCs w:val="22"/>
                    </w:rPr>
                    <w:fldChar w:fldCharType="separate"/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7218B" w:rsidRPr="00755FE1" w14:paraId="69D8FF37" w14:textId="77777777" w:rsidTr="0017218B">
              <w:trPr>
                <w:gridAfter w:val="1"/>
                <w:wAfter w:w="1374" w:type="dxa"/>
                <w:trHeight w:val="357"/>
              </w:trPr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</w:tcPr>
                <w:p w14:paraId="64567B77" w14:textId="77777777" w:rsidR="0017218B" w:rsidRPr="004160FD" w:rsidRDefault="0017218B" w:rsidP="0017218B">
                  <w:pPr>
                    <w:spacing w:before="40"/>
                    <w:jc w:val="right"/>
                    <w:rPr>
                      <w:sz w:val="22"/>
                      <w:szCs w:val="22"/>
                    </w:rPr>
                  </w:pPr>
                  <w:r w:rsidRPr="004160FD">
                    <w:rPr>
                      <w:sz w:val="22"/>
                      <w:szCs w:val="22"/>
                    </w:rPr>
                    <w:t xml:space="preserve">voor- en achternaam </w:t>
                  </w:r>
                </w:p>
              </w:tc>
              <w:tc>
                <w:tcPr>
                  <w:tcW w:w="7088" w:type="dxa"/>
                  <w:gridSpan w:val="1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000000" w:fill="auto"/>
                </w:tcPr>
                <w:p w14:paraId="64CB6470" w14:textId="77777777" w:rsidR="0017218B" w:rsidRPr="00E832FB" w:rsidRDefault="0017218B" w:rsidP="0017218B">
                  <w:pPr>
                    <w:spacing w:before="60" w:after="40"/>
                    <w:rPr>
                      <w:sz w:val="22"/>
                      <w:szCs w:val="22"/>
                    </w:rPr>
                  </w:pPr>
                  <w:r w:rsidRPr="00E832FB">
                    <w:rPr>
                      <w:sz w:val="22"/>
                      <w:szCs w:val="22"/>
                    </w:rPr>
                    <w:fldChar w:fldCharType="begin">
                      <w:ffData>
                        <w:name w:val="Tekstvak3"/>
                        <w:enabled/>
                        <w:calcOnExit w:val="0"/>
                        <w:textInput/>
                      </w:ffData>
                    </w:fldChar>
                  </w:r>
                  <w:r w:rsidRPr="00E832FB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832FB">
                    <w:rPr>
                      <w:sz w:val="22"/>
                      <w:szCs w:val="22"/>
                    </w:rPr>
                  </w:r>
                  <w:r w:rsidRPr="00E832FB">
                    <w:rPr>
                      <w:sz w:val="22"/>
                      <w:szCs w:val="22"/>
                    </w:rPr>
                    <w:fldChar w:fldCharType="separate"/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17218B" w:rsidRPr="00755FE1" w14:paraId="6BDCDBC1" w14:textId="77777777" w:rsidTr="0017218B">
              <w:trPr>
                <w:gridAfter w:val="1"/>
                <w:wAfter w:w="1374" w:type="dxa"/>
                <w:trHeight w:val="357"/>
              </w:trPr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</w:tcPr>
                <w:p w14:paraId="44C3DBB7" w14:textId="77777777" w:rsidR="0017218B" w:rsidRPr="004160FD" w:rsidRDefault="0017218B" w:rsidP="0017218B">
                  <w:pPr>
                    <w:spacing w:before="40"/>
                    <w:jc w:val="right"/>
                    <w:rPr>
                      <w:sz w:val="22"/>
                      <w:szCs w:val="22"/>
                    </w:rPr>
                  </w:pPr>
                  <w:r w:rsidRPr="004160FD">
                    <w:rPr>
                      <w:sz w:val="22"/>
                      <w:szCs w:val="22"/>
                    </w:rPr>
                    <w:t xml:space="preserve">functie </w:t>
                  </w:r>
                </w:p>
              </w:tc>
              <w:tc>
                <w:tcPr>
                  <w:tcW w:w="7088" w:type="dxa"/>
                  <w:gridSpan w:val="12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000000" w:fill="auto"/>
                </w:tcPr>
                <w:p w14:paraId="28D0C330" w14:textId="77777777" w:rsidR="0017218B" w:rsidRPr="00E832FB" w:rsidRDefault="0017218B" w:rsidP="0017218B">
                  <w:pPr>
                    <w:spacing w:before="60" w:after="40"/>
                    <w:rPr>
                      <w:sz w:val="22"/>
                      <w:szCs w:val="22"/>
                    </w:rPr>
                  </w:pPr>
                  <w:r w:rsidRPr="00E832FB">
                    <w:rPr>
                      <w:sz w:val="22"/>
                      <w:szCs w:val="22"/>
                    </w:rPr>
                    <w:fldChar w:fldCharType="begin">
                      <w:ffData>
                        <w:name w:val="Tekstvak3"/>
                        <w:enabled/>
                        <w:calcOnExit w:val="0"/>
                        <w:textInput/>
                      </w:ffData>
                    </w:fldChar>
                  </w:r>
                  <w:r w:rsidRPr="00E832FB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832FB">
                    <w:rPr>
                      <w:sz w:val="22"/>
                      <w:szCs w:val="22"/>
                    </w:rPr>
                  </w:r>
                  <w:r w:rsidRPr="00E832FB">
                    <w:rPr>
                      <w:sz w:val="22"/>
                      <w:szCs w:val="22"/>
                    </w:rPr>
                    <w:fldChar w:fldCharType="separate"/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t> </w:t>
                  </w:r>
                  <w:r w:rsidRPr="00E832FB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2E77AB8" w14:textId="77777777" w:rsidR="00722AB6" w:rsidRPr="00755FE1" w:rsidRDefault="00722AB6" w:rsidP="0017218B">
            <w:pPr>
              <w:pStyle w:val="Verklaring"/>
              <w:ind w:left="0"/>
              <w:rPr>
                <w:rStyle w:val="Zwaar"/>
                <w:sz w:val="22"/>
                <w:szCs w:val="22"/>
              </w:rPr>
            </w:pPr>
          </w:p>
        </w:tc>
      </w:tr>
      <w:tr w:rsidR="0017218B" w:rsidRPr="003D114E" w14:paraId="50B0D473" w14:textId="77777777" w:rsidTr="004A5DD0">
        <w:trPr>
          <w:trHeight w:hRule="exact" w:val="340"/>
        </w:trPr>
        <w:tc>
          <w:tcPr>
            <w:tcW w:w="10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DBD38" w14:textId="77777777" w:rsidR="0017218B" w:rsidRPr="003D114E" w:rsidRDefault="0017218B" w:rsidP="004A5DD0">
            <w:pPr>
              <w:pStyle w:val="leeg"/>
            </w:pPr>
          </w:p>
        </w:tc>
      </w:tr>
      <w:tr w:rsidR="0017218B" w:rsidRPr="003D114E" w14:paraId="257524D4" w14:textId="77777777" w:rsidTr="004B0374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AD32814" w14:textId="77777777" w:rsidR="0017218B" w:rsidRPr="003D114E" w:rsidRDefault="0017218B" w:rsidP="004A5DD0">
            <w:pPr>
              <w:pStyle w:val="leeg"/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01B55B1D" w14:textId="77777777" w:rsidR="0017218B" w:rsidRPr="003D114E" w:rsidRDefault="0017218B" w:rsidP="004A5DD0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Aan wie bezorgt u dit formulier?</w:t>
            </w:r>
          </w:p>
        </w:tc>
      </w:tr>
      <w:tr w:rsidR="0017218B" w:rsidRPr="003D114E" w14:paraId="57FD3FE8" w14:textId="77777777" w:rsidTr="004A5DD0">
        <w:trPr>
          <w:trHeight w:hRule="exact" w:val="113"/>
        </w:trPr>
        <w:tc>
          <w:tcPr>
            <w:tcW w:w="10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2A2D3" w14:textId="77777777" w:rsidR="0017218B" w:rsidRPr="003D114E" w:rsidRDefault="0017218B" w:rsidP="004A5DD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17218B" w:rsidRPr="00E832FB" w14:paraId="48090ADB" w14:textId="77777777" w:rsidTr="004B0374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99D85" w14:textId="15D9DE7C" w:rsidR="0017218B" w:rsidRPr="00E832FB" w:rsidRDefault="00755FE1" w:rsidP="004A5DD0">
            <w:pPr>
              <w:pStyle w:val="nummersvragen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E832FB">
              <w:rPr>
                <w:sz w:val="22"/>
                <w:szCs w:val="22"/>
              </w:rPr>
              <w:t>7</w:t>
            </w: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CC2EC" w14:textId="5F5A8F33" w:rsidR="00392964" w:rsidRPr="00DE76F5" w:rsidRDefault="00392964" w:rsidP="00392964">
            <w:pPr>
              <w:spacing w:before="60" w:after="40"/>
              <w:rPr>
                <w:sz w:val="22"/>
                <w:szCs w:val="22"/>
              </w:rPr>
            </w:pPr>
            <w:r w:rsidRPr="00DE76F5">
              <w:rPr>
                <w:sz w:val="22"/>
                <w:szCs w:val="22"/>
              </w:rPr>
              <w:t>Stuur dit formulier met de post naar het Agentschap Zorg en Gezondheid. U</w:t>
            </w:r>
            <w:r w:rsidR="006D6C98" w:rsidRPr="00DE76F5">
              <w:rPr>
                <w:sz w:val="22"/>
                <w:szCs w:val="22"/>
              </w:rPr>
              <w:t xml:space="preserve"> </w:t>
            </w:r>
            <w:r w:rsidRPr="00DE76F5">
              <w:rPr>
                <w:sz w:val="22"/>
                <w:szCs w:val="22"/>
              </w:rPr>
              <w:t xml:space="preserve">vindt het adres bovenaan op dit formulier. Schrijf in het adres onder </w:t>
            </w:r>
            <w:r w:rsidR="00A532AA" w:rsidRPr="00DE76F5">
              <w:rPr>
                <w:sz w:val="22"/>
                <w:szCs w:val="22"/>
              </w:rPr>
              <w:t>Planning en kwaliteit o</w:t>
            </w:r>
            <w:r w:rsidRPr="00DE76F5">
              <w:rPr>
                <w:sz w:val="22"/>
                <w:szCs w:val="22"/>
              </w:rPr>
              <w:t>uderenzorg de vermelding: Sectorverantwoordelijke + de provincie waarin uw voorziening ligt.</w:t>
            </w:r>
          </w:p>
          <w:p w14:paraId="009FC857" w14:textId="77777777" w:rsidR="003E4904" w:rsidRDefault="003E4904" w:rsidP="00755FE1">
            <w:pPr>
              <w:pStyle w:val="Aanwijzing"/>
              <w:rPr>
                <w:sz w:val="22"/>
                <w:szCs w:val="22"/>
              </w:rPr>
            </w:pPr>
          </w:p>
          <w:p w14:paraId="5544B60E" w14:textId="4A993F02" w:rsidR="0017218B" w:rsidRPr="00E832FB" w:rsidRDefault="00392964" w:rsidP="00755FE1">
            <w:pPr>
              <w:pStyle w:val="Aanwijzing"/>
              <w:rPr>
                <w:rStyle w:val="Nadruk"/>
                <w:sz w:val="22"/>
                <w:szCs w:val="22"/>
              </w:rPr>
            </w:pPr>
            <w:r w:rsidRPr="00E832FB">
              <w:rPr>
                <w:sz w:val="22"/>
                <w:szCs w:val="22"/>
              </w:rPr>
              <w:t xml:space="preserve">U kunt het formulier ook inscannen en mailen naar ouderenzorg@zorg-en-gezondheid.be. Schrijf in de onderwerpsregel van uw e-mailbericht de vermelding: </w:t>
            </w:r>
            <w:r w:rsidR="006D6C98" w:rsidRPr="00E832FB">
              <w:rPr>
                <w:sz w:val="22"/>
                <w:szCs w:val="22"/>
              </w:rPr>
              <w:t xml:space="preserve">Flexibel kortverblijf </w:t>
            </w:r>
            <w:r w:rsidR="003E4904">
              <w:rPr>
                <w:sz w:val="22"/>
                <w:szCs w:val="22"/>
              </w:rPr>
              <w:t>-</w:t>
            </w:r>
            <w:r w:rsidR="006D6C98" w:rsidRPr="00E832FB">
              <w:rPr>
                <w:sz w:val="22"/>
                <w:szCs w:val="22"/>
              </w:rPr>
              <w:t xml:space="preserve"> </w:t>
            </w:r>
            <w:r w:rsidRPr="00E832FB">
              <w:rPr>
                <w:sz w:val="22"/>
                <w:szCs w:val="22"/>
              </w:rPr>
              <w:t>Sectorverantwoordelijke + de provincie waarin uw voorziening ligt.</w:t>
            </w:r>
          </w:p>
        </w:tc>
      </w:tr>
      <w:tr w:rsidR="0017218B" w:rsidRPr="003D114E" w14:paraId="73FD4ECF" w14:textId="77777777" w:rsidTr="004A5DD0">
        <w:trPr>
          <w:trHeight w:hRule="exact" w:val="340"/>
        </w:trPr>
        <w:tc>
          <w:tcPr>
            <w:tcW w:w="10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2503F" w14:textId="77777777" w:rsidR="0017218B" w:rsidRPr="003D114E" w:rsidRDefault="0017218B" w:rsidP="00392964">
            <w:pPr>
              <w:pStyle w:val="leeg"/>
              <w:jc w:val="center"/>
            </w:pPr>
          </w:p>
        </w:tc>
      </w:tr>
      <w:tr w:rsidR="0017218B" w:rsidRPr="003D114E" w14:paraId="7BEC60DC" w14:textId="77777777" w:rsidTr="004B0374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7C557CE" w14:textId="77777777" w:rsidR="0017218B" w:rsidRPr="003D114E" w:rsidRDefault="0017218B" w:rsidP="004A5DD0">
            <w:pPr>
              <w:pStyle w:val="leeg"/>
            </w:pPr>
          </w:p>
        </w:tc>
        <w:tc>
          <w:tcPr>
            <w:tcW w:w="9868" w:type="dxa"/>
            <w:tcBorders>
              <w:top w:val="nil"/>
              <w:left w:val="nil"/>
              <w:bottom w:val="nil"/>
              <w:right w:val="nil"/>
            </w:tcBorders>
            <w:shd w:val="clear" w:color="auto" w:fill="147178"/>
          </w:tcPr>
          <w:p w14:paraId="48C6565F" w14:textId="77777777" w:rsidR="0017218B" w:rsidRPr="003D114E" w:rsidRDefault="0017218B" w:rsidP="004A5DD0">
            <w:pPr>
              <w:pStyle w:val="Kop1"/>
              <w:spacing w:before="0"/>
              <w:ind w:left="29"/>
              <w:rPr>
                <w:rFonts w:cs="Calibri"/>
              </w:rPr>
            </w:pPr>
          </w:p>
        </w:tc>
      </w:tr>
    </w:tbl>
    <w:p w14:paraId="364CDCC5" w14:textId="77777777" w:rsidR="00CB453B" w:rsidRPr="004B0374" w:rsidRDefault="00CB453B" w:rsidP="004B0374">
      <w:pPr>
        <w:rPr>
          <w:sz w:val="2"/>
          <w:szCs w:val="2"/>
        </w:rPr>
      </w:pPr>
    </w:p>
    <w:sectPr w:rsidR="00CB453B" w:rsidRPr="004B0374" w:rsidSect="003F03ED">
      <w:footerReference w:type="default" r:id="rId13"/>
      <w:footerReference w:type="first" r:id="rId14"/>
      <w:pgSz w:w="11906" w:h="16838" w:code="9"/>
      <w:pgMar w:top="680" w:right="680" w:bottom="1702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DF43A" w14:textId="77777777" w:rsidR="00C33B28" w:rsidRDefault="00C33B28" w:rsidP="008E174D">
      <w:r>
        <w:separator/>
      </w:r>
    </w:p>
  </w:endnote>
  <w:endnote w:type="continuationSeparator" w:id="0">
    <w:p w14:paraId="619D40DC" w14:textId="77777777" w:rsidR="00C33B28" w:rsidRDefault="00C33B28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BF774" w14:textId="4B03F16C" w:rsidR="0069545C" w:rsidRPr="00534CBE" w:rsidRDefault="00534CBE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534CBE">
      <w:t>Aanvraag tot toelating om flexibel kortverblijf uit te baten in een erkende groep van assistentiewoningen</w:t>
    </w:r>
    <w:r w:rsidR="0069545C" w:rsidRPr="00534CBE">
      <w:t xml:space="preserve"> - pagina </w:t>
    </w:r>
    <w:r w:rsidR="0069545C" w:rsidRPr="00534CBE">
      <w:fldChar w:fldCharType="begin"/>
    </w:r>
    <w:r w:rsidR="0069545C" w:rsidRPr="00534CBE">
      <w:instrText xml:space="preserve"> PAGE </w:instrText>
    </w:r>
    <w:r w:rsidR="0069545C" w:rsidRPr="00534CBE">
      <w:fldChar w:fldCharType="separate"/>
    </w:r>
    <w:r w:rsidR="00803D5A">
      <w:rPr>
        <w:noProof/>
      </w:rPr>
      <w:t>3</w:t>
    </w:r>
    <w:r w:rsidR="0069545C" w:rsidRPr="00534CBE">
      <w:fldChar w:fldCharType="end"/>
    </w:r>
    <w:r w:rsidR="0069545C" w:rsidRPr="00534CBE">
      <w:t xml:space="preserve"> van </w:t>
    </w:r>
    <w:r w:rsidR="0069545C" w:rsidRPr="00534CBE">
      <w:rPr>
        <w:rStyle w:val="Paginanummer"/>
      </w:rPr>
      <w:fldChar w:fldCharType="begin"/>
    </w:r>
    <w:r w:rsidR="0069545C" w:rsidRPr="00534CBE">
      <w:rPr>
        <w:rStyle w:val="Paginanummer"/>
      </w:rPr>
      <w:instrText xml:space="preserve"> NUMPAGES </w:instrText>
    </w:r>
    <w:r w:rsidR="0069545C" w:rsidRPr="00534CBE">
      <w:rPr>
        <w:rStyle w:val="Paginanummer"/>
      </w:rPr>
      <w:fldChar w:fldCharType="separate"/>
    </w:r>
    <w:r w:rsidR="00803D5A">
      <w:rPr>
        <w:rStyle w:val="Paginanummer"/>
        <w:noProof/>
      </w:rPr>
      <w:t>3</w:t>
    </w:r>
    <w:r w:rsidR="0069545C" w:rsidRPr="00534CBE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B9F1B" w14:textId="77777777" w:rsidR="0069545C" w:rsidRPr="00594054" w:rsidRDefault="0069545C" w:rsidP="0005708D">
    <w:pPr>
      <w:pStyle w:val="Voettekst"/>
      <w:ind w:left="284"/>
    </w:pPr>
    <w:r w:rsidRPr="00F51652"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6D936E9C" wp14:editId="4C0746D7">
          <wp:simplePos x="0" y="0"/>
          <wp:positionH relativeFrom="page">
            <wp:posOffset>754888</wp:posOffset>
          </wp:positionH>
          <wp:positionV relativeFrom="page">
            <wp:posOffset>9818828</wp:posOffset>
          </wp:positionV>
          <wp:extent cx="1165200" cy="450798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14\HUISSTIJL\Logo's\Logo Vlaamse overhei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5200" cy="4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AAF3D" w14:textId="77777777" w:rsidR="00C33B28" w:rsidRDefault="00C33B28" w:rsidP="008E174D">
      <w:r>
        <w:separator/>
      </w:r>
    </w:p>
  </w:footnote>
  <w:footnote w:type="continuationSeparator" w:id="0">
    <w:p w14:paraId="5625268F" w14:textId="77777777" w:rsidR="00C33B28" w:rsidRDefault="00C33B28" w:rsidP="008E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14126E5"/>
    <w:multiLevelType w:val="hybridMultilevel"/>
    <w:tmpl w:val="8DB4DBD0"/>
    <w:lvl w:ilvl="0" w:tplc="0813000F">
      <w:start w:val="1"/>
      <w:numFmt w:val="decimal"/>
      <w:lvlText w:val="%1."/>
      <w:lvlJc w:val="left"/>
      <w:pPr>
        <w:ind w:left="749" w:hanging="360"/>
      </w:p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" w15:restartNumberingAfterBreak="0">
    <w:nsid w:val="202D1058"/>
    <w:multiLevelType w:val="hybridMultilevel"/>
    <w:tmpl w:val="858E1292"/>
    <w:lvl w:ilvl="0" w:tplc="D36086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24884">
    <w:abstractNumId w:val="10"/>
  </w:num>
  <w:num w:numId="2" w16cid:durableId="1842155881">
    <w:abstractNumId w:val="7"/>
  </w:num>
  <w:num w:numId="3" w16cid:durableId="904605628">
    <w:abstractNumId w:val="1"/>
  </w:num>
  <w:num w:numId="4" w16cid:durableId="437026522">
    <w:abstractNumId w:val="6"/>
  </w:num>
  <w:num w:numId="5" w16cid:durableId="870454429">
    <w:abstractNumId w:val="4"/>
  </w:num>
  <w:num w:numId="6" w16cid:durableId="1310329364">
    <w:abstractNumId w:val="9"/>
  </w:num>
  <w:num w:numId="7" w16cid:durableId="1180924972">
    <w:abstractNumId w:val="0"/>
  </w:num>
  <w:num w:numId="8" w16cid:durableId="1510170475">
    <w:abstractNumId w:val="5"/>
  </w:num>
  <w:num w:numId="9" w16cid:durableId="511725800">
    <w:abstractNumId w:val="8"/>
  </w:num>
  <w:num w:numId="10" w16cid:durableId="557864773">
    <w:abstractNumId w:val="11"/>
  </w:num>
  <w:num w:numId="11" w16cid:durableId="863638205">
    <w:abstractNumId w:val="8"/>
  </w:num>
  <w:num w:numId="12" w16cid:durableId="2027097855">
    <w:abstractNumId w:val="8"/>
  </w:num>
  <w:num w:numId="13" w16cid:durableId="248851809">
    <w:abstractNumId w:val="8"/>
  </w:num>
  <w:num w:numId="14" w16cid:durableId="697776758">
    <w:abstractNumId w:val="8"/>
  </w:num>
  <w:num w:numId="15" w16cid:durableId="353042591">
    <w:abstractNumId w:val="8"/>
  </w:num>
  <w:num w:numId="16" w16cid:durableId="982537479">
    <w:abstractNumId w:val="8"/>
  </w:num>
  <w:num w:numId="17" w16cid:durableId="1077168238">
    <w:abstractNumId w:val="8"/>
  </w:num>
  <w:num w:numId="18" w16cid:durableId="1361664141">
    <w:abstractNumId w:val="3"/>
  </w:num>
  <w:num w:numId="19" w16cid:durableId="155584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formatting="1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30AC4"/>
    <w:rsid w:val="00030F47"/>
    <w:rsid w:val="00032A09"/>
    <w:rsid w:val="00035834"/>
    <w:rsid w:val="00037730"/>
    <w:rsid w:val="000379C4"/>
    <w:rsid w:val="00037A75"/>
    <w:rsid w:val="0004101C"/>
    <w:rsid w:val="0004382F"/>
    <w:rsid w:val="0004475E"/>
    <w:rsid w:val="000466E9"/>
    <w:rsid w:val="00046C25"/>
    <w:rsid w:val="00047E54"/>
    <w:rsid w:val="0005708D"/>
    <w:rsid w:val="00057DEA"/>
    <w:rsid w:val="00062D04"/>
    <w:rsid w:val="00065AAB"/>
    <w:rsid w:val="000729C1"/>
    <w:rsid w:val="00073BEF"/>
    <w:rsid w:val="000753A0"/>
    <w:rsid w:val="00077C6F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4930"/>
    <w:rsid w:val="000D52A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5749"/>
    <w:rsid w:val="00127209"/>
    <w:rsid w:val="00131170"/>
    <w:rsid w:val="00133020"/>
    <w:rsid w:val="001348AA"/>
    <w:rsid w:val="00137ECB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4FFA"/>
    <w:rsid w:val="001656CB"/>
    <w:rsid w:val="00167ACC"/>
    <w:rsid w:val="0017218B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23D3"/>
    <w:rsid w:val="001A3CC2"/>
    <w:rsid w:val="001A7AFA"/>
    <w:rsid w:val="001B232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4ADB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5128E"/>
    <w:rsid w:val="00251838"/>
    <w:rsid w:val="00254C6C"/>
    <w:rsid w:val="002565D7"/>
    <w:rsid w:val="00256E73"/>
    <w:rsid w:val="00261971"/>
    <w:rsid w:val="002625B5"/>
    <w:rsid w:val="00262D9C"/>
    <w:rsid w:val="00266E15"/>
    <w:rsid w:val="00272A26"/>
    <w:rsid w:val="00273378"/>
    <w:rsid w:val="00274DFD"/>
    <w:rsid w:val="0027510A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5AB"/>
    <w:rsid w:val="002A5A44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6B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76851"/>
    <w:rsid w:val="003808FE"/>
    <w:rsid w:val="00380E8D"/>
    <w:rsid w:val="003816C8"/>
    <w:rsid w:val="00382491"/>
    <w:rsid w:val="00384E9D"/>
    <w:rsid w:val="00386E54"/>
    <w:rsid w:val="00390326"/>
    <w:rsid w:val="00392964"/>
    <w:rsid w:val="003A11D3"/>
    <w:rsid w:val="003A2D06"/>
    <w:rsid w:val="003A4498"/>
    <w:rsid w:val="003A4E6F"/>
    <w:rsid w:val="003A6216"/>
    <w:rsid w:val="003B0490"/>
    <w:rsid w:val="003B1F13"/>
    <w:rsid w:val="003B75AE"/>
    <w:rsid w:val="003C55AE"/>
    <w:rsid w:val="003C65FD"/>
    <w:rsid w:val="003C75CA"/>
    <w:rsid w:val="003D114E"/>
    <w:rsid w:val="003E02FB"/>
    <w:rsid w:val="003E05E3"/>
    <w:rsid w:val="003E3EAF"/>
    <w:rsid w:val="003E4904"/>
    <w:rsid w:val="003E5458"/>
    <w:rsid w:val="003F03ED"/>
    <w:rsid w:val="0040190E"/>
    <w:rsid w:val="00404AE4"/>
    <w:rsid w:val="00406A5D"/>
    <w:rsid w:val="00407FE0"/>
    <w:rsid w:val="00410B87"/>
    <w:rsid w:val="00412E01"/>
    <w:rsid w:val="004160FD"/>
    <w:rsid w:val="00417E3A"/>
    <w:rsid w:val="00421CC1"/>
    <w:rsid w:val="00422E30"/>
    <w:rsid w:val="004258F8"/>
    <w:rsid w:val="00425A77"/>
    <w:rsid w:val="00430EF9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A185A"/>
    <w:rsid w:val="004A28E3"/>
    <w:rsid w:val="004A3845"/>
    <w:rsid w:val="004A48D9"/>
    <w:rsid w:val="004A5DD0"/>
    <w:rsid w:val="004B0374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D3F"/>
    <w:rsid w:val="004C6E93"/>
    <w:rsid w:val="004D115F"/>
    <w:rsid w:val="004D213B"/>
    <w:rsid w:val="004D2811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3D55"/>
    <w:rsid w:val="004E6AC1"/>
    <w:rsid w:val="004F0B46"/>
    <w:rsid w:val="004F1722"/>
    <w:rsid w:val="004F5BB2"/>
    <w:rsid w:val="004F64B9"/>
    <w:rsid w:val="004F66D1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A3F"/>
    <w:rsid w:val="00534CBE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22C1"/>
    <w:rsid w:val="005637C4"/>
    <w:rsid w:val="00563FEE"/>
    <w:rsid w:val="005644A7"/>
    <w:rsid w:val="005657B2"/>
    <w:rsid w:val="0057124A"/>
    <w:rsid w:val="00573388"/>
    <w:rsid w:val="00573431"/>
    <w:rsid w:val="0058088D"/>
    <w:rsid w:val="00580BAD"/>
    <w:rsid w:val="0058178B"/>
    <w:rsid w:val="005819BA"/>
    <w:rsid w:val="00581B11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0E54"/>
    <w:rsid w:val="005A1166"/>
    <w:rsid w:val="005A301C"/>
    <w:rsid w:val="005A4E43"/>
    <w:rsid w:val="005B01ED"/>
    <w:rsid w:val="005B3668"/>
    <w:rsid w:val="005B3EA8"/>
    <w:rsid w:val="005B44ED"/>
    <w:rsid w:val="005B58B3"/>
    <w:rsid w:val="005B6A2E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7ABC"/>
    <w:rsid w:val="005E2CEC"/>
    <w:rsid w:val="005E33AD"/>
    <w:rsid w:val="005E3F7E"/>
    <w:rsid w:val="005E51B5"/>
    <w:rsid w:val="005E6535"/>
    <w:rsid w:val="005F1F38"/>
    <w:rsid w:val="005F6894"/>
    <w:rsid w:val="005F706A"/>
    <w:rsid w:val="00600CEC"/>
    <w:rsid w:val="006048E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2854"/>
    <w:rsid w:val="006935AC"/>
    <w:rsid w:val="0069545C"/>
    <w:rsid w:val="006B3EB7"/>
    <w:rsid w:val="006B51E1"/>
    <w:rsid w:val="006C4337"/>
    <w:rsid w:val="006C51E9"/>
    <w:rsid w:val="006C59C7"/>
    <w:rsid w:val="006D01FB"/>
    <w:rsid w:val="006D0E83"/>
    <w:rsid w:val="006D6C98"/>
    <w:rsid w:val="006E29BE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16D8D"/>
    <w:rsid w:val="00722AB6"/>
    <w:rsid w:val="00724657"/>
    <w:rsid w:val="007247AC"/>
    <w:rsid w:val="007255A9"/>
    <w:rsid w:val="007310A4"/>
    <w:rsid w:val="0073380E"/>
    <w:rsid w:val="0073503E"/>
    <w:rsid w:val="007447BF"/>
    <w:rsid w:val="00752881"/>
    <w:rsid w:val="00753016"/>
    <w:rsid w:val="007557D2"/>
    <w:rsid w:val="00755FE1"/>
    <w:rsid w:val="0076000B"/>
    <w:rsid w:val="0076022D"/>
    <w:rsid w:val="0076073D"/>
    <w:rsid w:val="00761995"/>
    <w:rsid w:val="00761B8A"/>
    <w:rsid w:val="00763AC5"/>
    <w:rsid w:val="00766874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4431"/>
    <w:rsid w:val="007A5032"/>
    <w:rsid w:val="007B3243"/>
    <w:rsid w:val="007B525C"/>
    <w:rsid w:val="007B5A0C"/>
    <w:rsid w:val="007D070B"/>
    <w:rsid w:val="007D2869"/>
    <w:rsid w:val="007D3046"/>
    <w:rsid w:val="007D36EA"/>
    <w:rsid w:val="007D58A4"/>
    <w:rsid w:val="007D60D1"/>
    <w:rsid w:val="007F0574"/>
    <w:rsid w:val="007F4219"/>
    <w:rsid w:val="007F61F5"/>
    <w:rsid w:val="00803D5A"/>
    <w:rsid w:val="00804FCD"/>
    <w:rsid w:val="00814665"/>
    <w:rsid w:val="00815F9E"/>
    <w:rsid w:val="0081601D"/>
    <w:rsid w:val="0082494D"/>
    <w:rsid w:val="00824976"/>
    <w:rsid w:val="00825D0C"/>
    <w:rsid w:val="0082645C"/>
    <w:rsid w:val="00826920"/>
    <w:rsid w:val="00827E84"/>
    <w:rsid w:val="0083427C"/>
    <w:rsid w:val="0084129A"/>
    <w:rsid w:val="00842217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3A29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B21D0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60B5"/>
    <w:rsid w:val="0090014D"/>
    <w:rsid w:val="009007A7"/>
    <w:rsid w:val="00901191"/>
    <w:rsid w:val="00903E69"/>
    <w:rsid w:val="009077C4"/>
    <w:rsid w:val="00907C18"/>
    <w:rsid w:val="009110D4"/>
    <w:rsid w:val="0091707D"/>
    <w:rsid w:val="00917EAE"/>
    <w:rsid w:val="00925C39"/>
    <w:rsid w:val="0093279E"/>
    <w:rsid w:val="00942B65"/>
    <w:rsid w:val="00944CB5"/>
    <w:rsid w:val="00945FAF"/>
    <w:rsid w:val="00946AFF"/>
    <w:rsid w:val="00954C9C"/>
    <w:rsid w:val="0095579F"/>
    <w:rsid w:val="00956315"/>
    <w:rsid w:val="00962337"/>
    <w:rsid w:val="0096344A"/>
    <w:rsid w:val="0096409D"/>
    <w:rsid w:val="00964A3B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A7644"/>
    <w:rsid w:val="009B118D"/>
    <w:rsid w:val="009B1293"/>
    <w:rsid w:val="009B3856"/>
    <w:rsid w:val="009B4964"/>
    <w:rsid w:val="009B7127"/>
    <w:rsid w:val="009C2D7B"/>
    <w:rsid w:val="009E39A9"/>
    <w:rsid w:val="009E6F33"/>
    <w:rsid w:val="009F0484"/>
    <w:rsid w:val="009F4EBF"/>
    <w:rsid w:val="009F7700"/>
    <w:rsid w:val="00A0358E"/>
    <w:rsid w:val="00A03D0D"/>
    <w:rsid w:val="00A1401D"/>
    <w:rsid w:val="00A1478B"/>
    <w:rsid w:val="00A17D34"/>
    <w:rsid w:val="00A22F27"/>
    <w:rsid w:val="00A26786"/>
    <w:rsid w:val="00A32541"/>
    <w:rsid w:val="00A33265"/>
    <w:rsid w:val="00A3486E"/>
    <w:rsid w:val="00A35214"/>
    <w:rsid w:val="00A35578"/>
    <w:rsid w:val="00A43872"/>
    <w:rsid w:val="00A44360"/>
    <w:rsid w:val="00A504D1"/>
    <w:rsid w:val="00A513F2"/>
    <w:rsid w:val="00A532AA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5C9D"/>
    <w:rsid w:val="00A96A12"/>
    <w:rsid w:val="00A96C92"/>
    <w:rsid w:val="00AA4740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1BDA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853"/>
    <w:rsid w:val="00B43D36"/>
    <w:rsid w:val="00B47D57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80F07"/>
    <w:rsid w:val="00B81612"/>
    <w:rsid w:val="00B82013"/>
    <w:rsid w:val="00B84792"/>
    <w:rsid w:val="00B90884"/>
    <w:rsid w:val="00B93D8C"/>
    <w:rsid w:val="00B953C6"/>
    <w:rsid w:val="00B9783E"/>
    <w:rsid w:val="00BA3309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D7236"/>
    <w:rsid w:val="00BD7F95"/>
    <w:rsid w:val="00BE0CB8"/>
    <w:rsid w:val="00BE173D"/>
    <w:rsid w:val="00BE1C1F"/>
    <w:rsid w:val="00BE23A7"/>
    <w:rsid w:val="00BE2504"/>
    <w:rsid w:val="00BE2E6D"/>
    <w:rsid w:val="00BE5FC5"/>
    <w:rsid w:val="00BE69F3"/>
    <w:rsid w:val="00BF0568"/>
    <w:rsid w:val="00C035BD"/>
    <w:rsid w:val="00C069CF"/>
    <w:rsid w:val="00C06CD3"/>
    <w:rsid w:val="00C1138A"/>
    <w:rsid w:val="00C11E16"/>
    <w:rsid w:val="00C13077"/>
    <w:rsid w:val="00C20A8C"/>
    <w:rsid w:val="00C20D2A"/>
    <w:rsid w:val="00C231E4"/>
    <w:rsid w:val="00C33B28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9528F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B453B"/>
    <w:rsid w:val="00CB6EB1"/>
    <w:rsid w:val="00CC127D"/>
    <w:rsid w:val="00CC1868"/>
    <w:rsid w:val="00CC1D46"/>
    <w:rsid w:val="00CC2F61"/>
    <w:rsid w:val="00CC55BB"/>
    <w:rsid w:val="00CC7865"/>
    <w:rsid w:val="00CD4267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1806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E76F5"/>
    <w:rsid w:val="00DF3DF9"/>
    <w:rsid w:val="00DF787F"/>
    <w:rsid w:val="00E0113D"/>
    <w:rsid w:val="00E0135A"/>
    <w:rsid w:val="00E02624"/>
    <w:rsid w:val="00E035B6"/>
    <w:rsid w:val="00E03B51"/>
    <w:rsid w:val="00E05D0A"/>
    <w:rsid w:val="00E0679C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832FB"/>
    <w:rsid w:val="00E90137"/>
    <w:rsid w:val="00E9665E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2FD8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2C2B"/>
    <w:rsid w:val="00F3489C"/>
    <w:rsid w:val="00F370F3"/>
    <w:rsid w:val="00F43BE2"/>
    <w:rsid w:val="00F44637"/>
    <w:rsid w:val="00F50918"/>
    <w:rsid w:val="00F51652"/>
    <w:rsid w:val="00F53D9D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54CF"/>
    <w:rsid w:val="00F85B95"/>
    <w:rsid w:val="00F86FD2"/>
    <w:rsid w:val="00F91808"/>
    <w:rsid w:val="00F93152"/>
    <w:rsid w:val="00F96608"/>
    <w:rsid w:val="00FA63A6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4793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E357CCC"/>
  <w15:docId w15:val="{B95811D8-C04D-4ED3-8214-73F5A8B7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761B8A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19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3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Melden</TermName>
          <TermId xmlns="http://schemas.microsoft.com/office/infopath/2007/PartnerControls">9954fc3b-75ab-49c1-8afe-937e436175f3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Ouderenzorg</TermName>
          <TermId xmlns="http://schemas.microsoft.com/office/infopath/2007/PartnerControls">eaa977fe-4ac9-4506-bbb1-4e81709afd43</TermId>
        </TermInfo>
      </Terms>
    </i2d81646cf3b4af085db4e59f76b2271>
    <TaxCatchAll xmlns="9a9ec0f0-7796-43d0-ac1f-4c8c46ee0bd1">
      <Value>1</Value>
      <Value>15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CEC6E71BB78FF48B2FC01BC5D167D9B" ma:contentTypeVersion="7" ma:contentTypeDescription="Het basis content type “ZG Document” is een basis voor content types voor in documentbibliotheken." ma:contentTypeScope="" ma:versionID="9a2b38b0f845c20f4168213a9ce3628b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4e78be521243bda1b8adce4366bb263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A229F559-DE83-466B-AD85-5E4E7DAD643D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2C33983D-ECBB-4178-9BCB-942F8F247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DF6FE-0414-49A8-96D7-DFBF9300C6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A5E02-E800-49C8-8DFF-104DE6BCD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3560DD-187D-481C-B74A-B430A227BEF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3</Pages>
  <Words>803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Vanassche Lise</cp:lastModifiedBy>
  <cp:revision>2</cp:revision>
  <cp:lastPrinted>2018-02-15T09:42:00Z</cp:lastPrinted>
  <dcterms:created xsi:type="dcterms:W3CDTF">2024-10-28T08:01:00Z</dcterms:created>
  <dcterms:modified xsi:type="dcterms:W3CDTF">2024-10-28T08:01:00Z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0x010100E5B23CBEC15EF443818A347F7744E75800ECEC6E71BB78FF48B2FC01BC5D167D9B</vt:lpwstr>
  </property>
  <property fmtid="{D5CDD505-2E9C-101B-9397-08002B2CF9AE}" pid="4" name="ZG Subthema">
    <vt:lpwstr>15;#Melden|9954fc3b-75ab-49c1-8afe-937e436175f3</vt:lpwstr>
  </property>
  <property fmtid="{D5CDD505-2E9C-101B-9397-08002B2CF9AE}" pid="5" name="ZG Thema">
    <vt:lpwstr>1;#Ouderenzorg|eaa977fe-4ac9-4506-bbb1-4e81709afd43</vt:lpwstr>
  </property>
</Properties>
</file>