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4"/>
        <w:gridCol w:w="2194"/>
        <w:gridCol w:w="151"/>
        <w:gridCol w:w="568"/>
        <w:gridCol w:w="435"/>
        <w:gridCol w:w="703"/>
        <w:gridCol w:w="431"/>
        <w:gridCol w:w="707"/>
        <w:gridCol w:w="569"/>
        <w:gridCol w:w="141"/>
        <w:gridCol w:w="2828"/>
        <w:gridCol w:w="1142"/>
      </w:tblGrid>
      <w:tr w:rsidR="001F29A4" w:rsidRPr="001F29A4" w14:paraId="314A9FB0" w14:textId="77777777" w:rsidTr="001F29A4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8B031" w14:textId="77777777" w:rsidR="00A43872" w:rsidRPr="001F29A4" w:rsidRDefault="00A43872" w:rsidP="00A43872">
            <w:pPr>
              <w:pStyle w:val="leeg"/>
              <w:rPr>
                <w:color w:val="0F4C81"/>
              </w:rPr>
            </w:pPr>
          </w:p>
        </w:tc>
        <w:tc>
          <w:tcPr>
            <w:tcW w:w="87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C02C6" w14:textId="1885314F" w:rsidR="00A43872" w:rsidRPr="001F29A4" w:rsidRDefault="009A094A" w:rsidP="00066A22">
            <w:pPr>
              <w:pStyle w:val="Titel"/>
              <w:framePr w:wrap="around"/>
              <w:ind w:left="29"/>
              <w:rPr>
                <w:color w:val="0F4C81"/>
                <w:sz w:val="36"/>
                <w:szCs w:val="36"/>
              </w:rPr>
            </w:pPr>
            <w:r w:rsidRPr="001F29A4">
              <w:rPr>
                <w:color w:val="0F4C81"/>
                <w:sz w:val="36"/>
                <w:szCs w:val="36"/>
              </w:rPr>
              <w:t>Aanvraag</w:t>
            </w:r>
            <w:r w:rsidR="00A33BC7" w:rsidRPr="001F29A4">
              <w:rPr>
                <w:color w:val="0F4C81"/>
                <w:sz w:val="36"/>
                <w:szCs w:val="36"/>
              </w:rPr>
              <w:t xml:space="preserve"> van de erkenning als </w:t>
            </w:r>
            <w:r w:rsidR="00506A10" w:rsidRPr="001F29A4">
              <w:rPr>
                <w:color w:val="0F4C81"/>
                <w:sz w:val="36"/>
                <w:szCs w:val="36"/>
              </w:rPr>
              <w:t xml:space="preserve">tandarts-specialist in de </w:t>
            </w:r>
            <w:r w:rsidR="00066A22" w:rsidRPr="001F29A4">
              <w:rPr>
                <w:color w:val="0F4C81"/>
                <w:sz w:val="36"/>
                <w:szCs w:val="36"/>
              </w:rPr>
              <w:t>parodontologie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31788" w14:textId="764E23FA" w:rsidR="00A43872" w:rsidRPr="001F29A4" w:rsidRDefault="00654C04" w:rsidP="00197FE0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 w:rsidRPr="001F29A4">
              <w:rPr>
                <w:b w:val="0"/>
                <w:color w:val="0F4C81"/>
                <w:sz w:val="12"/>
                <w:szCs w:val="12"/>
              </w:rPr>
              <w:t>ZOZO</w:t>
            </w:r>
            <w:r w:rsidR="00A43872" w:rsidRPr="001F29A4">
              <w:rPr>
                <w:b w:val="0"/>
                <w:color w:val="0F4C81"/>
                <w:sz w:val="12"/>
                <w:szCs w:val="12"/>
              </w:rPr>
              <w:t>-0</w:t>
            </w:r>
            <w:r w:rsidR="00CD5C5C" w:rsidRPr="001F29A4">
              <w:rPr>
                <w:b w:val="0"/>
                <w:color w:val="0F4C81"/>
                <w:sz w:val="12"/>
                <w:szCs w:val="12"/>
              </w:rPr>
              <w:t>2</w:t>
            </w:r>
            <w:r w:rsidR="00A43872" w:rsidRPr="001F29A4">
              <w:rPr>
                <w:b w:val="0"/>
                <w:color w:val="0F4C81"/>
                <w:sz w:val="12"/>
                <w:szCs w:val="12"/>
              </w:rPr>
              <w:t>-</w:t>
            </w:r>
            <w:r w:rsidR="005C272D">
              <w:rPr>
                <w:b w:val="0"/>
                <w:color w:val="0F4C81"/>
                <w:sz w:val="12"/>
                <w:szCs w:val="12"/>
              </w:rPr>
              <w:t>241216</w:t>
            </w:r>
          </w:p>
        </w:tc>
      </w:tr>
      <w:tr w:rsidR="001F29A4" w:rsidRPr="001F29A4" w14:paraId="7B7FDC60" w14:textId="77777777" w:rsidTr="001F29A4">
        <w:trPr>
          <w:trHeight w:hRule="exact" w:val="397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41E75" w14:textId="77777777" w:rsidR="00A43872" w:rsidRDefault="00A43872" w:rsidP="00A43872">
            <w:pPr>
              <w:pStyle w:val="leeg"/>
              <w:rPr>
                <w:color w:val="0F4C81"/>
              </w:rPr>
            </w:pPr>
          </w:p>
          <w:p w14:paraId="16DCF044" w14:textId="1D26A567" w:rsidR="002D7C05" w:rsidRPr="001F29A4" w:rsidRDefault="002D7C05" w:rsidP="00A43872">
            <w:pPr>
              <w:pStyle w:val="leeg"/>
              <w:rPr>
                <w:color w:val="0F4C81"/>
              </w:rPr>
            </w:pPr>
          </w:p>
        </w:tc>
        <w:tc>
          <w:tcPr>
            <w:tcW w:w="98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4881F" w14:textId="77777777" w:rsidR="00A43872" w:rsidRDefault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  <w:r w:rsidRPr="001F29A4">
              <w:rPr>
                <w:color w:val="0F4C81"/>
              </w:rPr>
              <w:t>//////////////////////////////////////////////////////////////////////////////////////////////////////////////////////////////////////////////////////</w:t>
            </w:r>
          </w:p>
          <w:p w14:paraId="09E3E34D" w14:textId="77777777" w:rsidR="00C81492" w:rsidRDefault="00C8149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</w:p>
          <w:p w14:paraId="6C41E8A7" w14:textId="77777777" w:rsidR="00C81492" w:rsidRDefault="00C8149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</w:p>
          <w:p w14:paraId="34FA2590" w14:textId="0693B98C" w:rsidR="00C81492" w:rsidRPr="001F29A4" w:rsidRDefault="00C8149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</w:p>
        </w:tc>
      </w:tr>
      <w:tr w:rsidR="00A43872" w:rsidRPr="000750D1" w14:paraId="28EB3EAB" w14:textId="77777777" w:rsidTr="000E0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4" w:type="dxa"/>
            <w:shd w:val="clear" w:color="auto" w:fill="auto"/>
          </w:tcPr>
          <w:p w14:paraId="073697EF" w14:textId="77777777" w:rsidR="00A43872" w:rsidRDefault="00A43872" w:rsidP="00A43872">
            <w:pPr>
              <w:pStyle w:val="leeg"/>
            </w:pPr>
          </w:p>
          <w:p w14:paraId="4E8E2B51" w14:textId="77777777" w:rsidR="002D7C05" w:rsidRDefault="002D7C05" w:rsidP="00A43872">
            <w:pPr>
              <w:pStyle w:val="leeg"/>
            </w:pPr>
          </w:p>
          <w:p w14:paraId="640E8C3B" w14:textId="77777777" w:rsidR="002D7C05" w:rsidRDefault="002D7C05" w:rsidP="00A43872">
            <w:pPr>
              <w:pStyle w:val="leeg"/>
            </w:pPr>
          </w:p>
          <w:p w14:paraId="7336519F" w14:textId="546F57F5" w:rsidR="002D7C05" w:rsidRPr="003D114E" w:rsidRDefault="002D7C05" w:rsidP="00A43872">
            <w:pPr>
              <w:pStyle w:val="leeg"/>
            </w:pPr>
          </w:p>
        </w:tc>
        <w:tc>
          <w:tcPr>
            <w:tcW w:w="9869" w:type="dxa"/>
            <w:gridSpan w:val="11"/>
            <w:shd w:val="clear" w:color="auto" w:fill="auto"/>
          </w:tcPr>
          <w:p w14:paraId="5B17E7B5" w14:textId="77777777" w:rsidR="00C81492" w:rsidRDefault="00C81492" w:rsidP="00D02586">
            <w:pPr>
              <w:ind w:left="28"/>
              <w:rPr>
                <w:rStyle w:val="Zwaar"/>
                <w:color w:val="0F4C81"/>
              </w:rPr>
            </w:pPr>
          </w:p>
          <w:p w14:paraId="126A18A3" w14:textId="378742BC" w:rsidR="002D7C05" w:rsidRDefault="002D7C05" w:rsidP="00D02586">
            <w:pPr>
              <w:ind w:left="28"/>
              <w:rPr>
                <w:rStyle w:val="Zwaar"/>
                <w:color w:val="0F4C81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3660BDF2" wp14:editId="3863B419">
                  <wp:extent cx="853293" cy="21941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B16864" w14:textId="6400EBFC" w:rsidR="00D02586" w:rsidRPr="000750D1" w:rsidRDefault="00D02586" w:rsidP="00D02586">
            <w:pPr>
              <w:ind w:left="28"/>
              <w:rPr>
                <w:rStyle w:val="Zwaar"/>
                <w:color w:val="0F4C81"/>
              </w:rPr>
            </w:pPr>
            <w:r w:rsidRPr="000750D1">
              <w:rPr>
                <w:rStyle w:val="Zwaar"/>
                <w:color w:val="0F4C81"/>
              </w:rPr>
              <w:t xml:space="preserve">Afdeling </w:t>
            </w:r>
            <w:r w:rsidR="000750D1" w:rsidRPr="000750D1">
              <w:rPr>
                <w:rStyle w:val="Zwaar"/>
                <w:color w:val="0F4C81"/>
              </w:rPr>
              <w:t>Vlaamse Zorgkas en Zorgberoepen</w:t>
            </w:r>
          </w:p>
          <w:p w14:paraId="7FEC57A5" w14:textId="09E6E08D" w:rsidR="00A43872" w:rsidRPr="000750D1" w:rsidRDefault="00D02586" w:rsidP="00D02586">
            <w:pPr>
              <w:ind w:left="28"/>
            </w:pPr>
            <w:r w:rsidRPr="00E63385">
              <w:rPr>
                <w:rStyle w:val="Zwaar"/>
                <w:lang w:val="fr-BE"/>
              </w:rPr>
              <w:t>T</w:t>
            </w:r>
            <w:r w:rsidRPr="00E63385">
              <w:rPr>
                <w:lang w:val="fr-BE"/>
              </w:rPr>
              <w:t xml:space="preserve"> 1700 ‒ </w:t>
            </w:r>
            <w:hyperlink r:id="rId13" w:history="1">
              <w:r w:rsidR="000750D1" w:rsidRPr="000750D1">
                <w:rPr>
                  <w:rStyle w:val="Hyperlink"/>
                  <w:color w:val="0F4C81"/>
                  <w:lang w:val="fr-BE"/>
                </w:rPr>
                <w:t>www.departementzorg.be</w:t>
              </w:r>
            </w:hyperlink>
          </w:p>
        </w:tc>
      </w:tr>
      <w:tr w:rsidR="008C4B7F" w:rsidRPr="003D114E" w14:paraId="4344A4C1" w14:textId="77777777" w:rsidTr="000E0BB6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FE4FC" w14:textId="77777777" w:rsidR="008C4B7F" w:rsidRPr="000750D1" w:rsidRDefault="008C4B7F" w:rsidP="004D213B">
            <w:pPr>
              <w:pStyle w:val="leeg"/>
            </w:pPr>
          </w:p>
        </w:tc>
        <w:tc>
          <w:tcPr>
            <w:tcW w:w="98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08099" w14:textId="77777777" w:rsidR="000A079F" w:rsidRPr="00232277" w:rsidRDefault="000A079F" w:rsidP="007C4870">
            <w:pPr>
              <w:pStyle w:val="Vraagintern"/>
              <w:spacing w:before="80"/>
              <w:rPr>
                <w:rStyle w:val="Nadruk"/>
                <w:b w:val="0"/>
                <w:i/>
                <w:iCs w:val="0"/>
              </w:rPr>
            </w:pPr>
            <w:r>
              <w:rPr>
                <w:rStyle w:val="Nadruk"/>
                <w:i/>
                <w:iCs w:val="0"/>
              </w:rPr>
              <w:t>Waarvoor dient dit formulier?</w:t>
            </w:r>
          </w:p>
          <w:p w14:paraId="77A23A61" w14:textId="3DD1EB3B" w:rsidR="000A079F" w:rsidRDefault="000A079F" w:rsidP="000A079F">
            <w:pPr>
              <w:pStyle w:val="Aanwijzing"/>
            </w:pPr>
            <w:r>
              <w:t xml:space="preserve">Met dit formulier dient u </w:t>
            </w:r>
            <w:r w:rsidR="00A33BC7">
              <w:t xml:space="preserve">een aanvraag in </w:t>
            </w:r>
            <w:r w:rsidR="0028507B">
              <w:t>om erkend te worden</w:t>
            </w:r>
            <w:r w:rsidR="00A33BC7">
              <w:t xml:space="preserve"> als houder van de bijzondere beroepstitel van </w:t>
            </w:r>
            <w:r w:rsidR="00506A10" w:rsidRPr="00506A10">
              <w:t xml:space="preserve">tandarts-specialist in de </w:t>
            </w:r>
            <w:r w:rsidR="00066A22">
              <w:t>parodontologie</w:t>
            </w:r>
            <w:r w:rsidR="00A33BC7">
              <w:t>.</w:t>
            </w:r>
          </w:p>
          <w:p w14:paraId="4AE28B59" w14:textId="77777777" w:rsidR="00D25154" w:rsidRDefault="00D25154" w:rsidP="000A079F">
            <w:pPr>
              <w:pStyle w:val="Aanwijzing"/>
            </w:pPr>
          </w:p>
          <w:p w14:paraId="58BAAFAA" w14:textId="67DF5EA2" w:rsidR="000A079F" w:rsidRPr="00232277" w:rsidRDefault="000A079F" w:rsidP="007C4870">
            <w:pPr>
              <w:pStyle w:val="Vraagintern"/>
              <w:spacing w:before="80"/>
              <w:rPr>
                <w:rStyle w:val="Nadruk"/>
                <w:b w:val="0"/>
                <w:bCs/>
                <w:i/>
                <w:iCs w:val="0"/>
              </w:rPr>
            </w:pPr>
            <w:r>
              <w:rPr>
                <w:rStyle w:val="Nadruk"/>
                <w:i/>
                <w:iCs w:val="0"/>
              </w:rPr>
              <w:t>W</w:t>
            </w:r>
            <w:r w:rsidR="00413376">
              <w:rPr>
                <w:rStyle w:val="Nadruk"/>
                <w:i/>
                <w:iCs w:val="0"/>
              </w:rPr>
              <w:t xml:space="preserve">elke bewijsstukken moet u bij uw </w:t>
            </w:r>
            <w:r w:rsidR="00A33BC7">
              <w:rPr>
                <w:rStyle w:val="Nadruk"/>
                <w:i/>
                <w:iCs w:val="0"/>
              </w:rPr>
              <w:t>aanvraag</w:t>
            </w:r>
            <w:r w:rsidR="00413376">
              <w:rPr>
                <w:rStyle w:val="Nadruk"/>
                <w:i/>
                <w:iCs w:val="0"/>
              </w:rPr>
              <w:t xml:space="preserve"> voegen</w:t>
            </w:r>
            <w:r>
              <w:rPr>
                <w:rStyle w:val="Nadruk"/>
                <w:i/>
                <w:iCs w:val="0"/>
              </w:rPr>
              <w:t>?</w:t>
            </w:r>
          </w:p>
          <w:p w14:paraId="0CF1EA46" w14:textId="630A4CBC" w:rsidR="000A079F" w:rsidRDefault="000A079F" w:rsidP="000A079F">
            <w:pPr>
              <w:pStyle w:val="Aanwijzing"/>
            </w:pPr>
            <w:r>
              <w:t xml:space="preserve">Voeg </w:t>
            </w:r>
            <w:r w:rsidR="00413376">
              <w:t xml:space="preserve">op </w:t>
            </w:r>
            <w:r>
              <w:t xml:space="preserve">het e-loket </w:t>
            </w:r>
            <w:r w:rsidR="00413376">
              <w:t xml:space="preserve">de </w:t>
            </w:r>
            <w:r>
              <w:t xml:space="preserve">volgende bewijsstukken </w:t>
            </w:r>
            <w:r w:rsidR="007667B1">
              <w:t xml:space="preserve">bij uw </w:t>
            </w:r>
            <w:r w:rsidR="00DE7DFA">
              <w:t>aanvraag</w:t>
            </w:r>
            <w:r>
              <w:t>:</w:t>
            </w:r>
          </w:p>
          <w:p w14:paraId="796DFFE4" w14:textId="2EC720D6" w:rsidR="00DE7DFA" w:rsidRDefault="007667B1" w:rsidP="00506A10">
            <w:pPr>
              <w:pStyle w:val="Aanwijzing"/>
              <w:numPr>
                <w:ilvl w:val="0"/>
                <w:numId w:val="19"/>
              </w:numPr>
            </w:pPr>
            <w:r>
              <w:t xml:space="preserve">een </w:t>
            </w:r>
            <w:r w:rsidR="000A079F">
              <w:t>k</w:t>
            </w:r>
            <w:r w:rsidR="000A079F" w:rsidRPr="002F18FE">
              <w:t xml:space="preserve">opie van </w:t>
            </w:r>
            <w:r w:rsidR="00DE7DFA">
              <w:t xml:space="preserve">het </w:t>
            </w:r>
            <w:r w:rsidR="00643981" w:rsidRPr="00643981">
              <w:t xml:space="preserve">postgraduaatsgetuigschrift </w:t>
            </w:r>
            <w:r w:rsidR="00643981">
              <w:t xml:space="preserve">dat </w:t>
            </w:r>
            <w:r w:rsidR="00DE7DFA">
              <w:t xml:space="preserve">bewijs dat u geslaagd bent in </w:t>
            </w:r>
            <w:r w:rsidR="00643981">
              <w:t>een</w:t>
            </w:r>
            <w:r w:rsidR="00DE7DFA">
              <w:t xml:space="preserve"> universitaire p</w:t>
            </w:r>
            <w:r w:rsidR="008B7004">
              <w:t>ostgraduaats</w:t>
            </w:r>
            <w:r w:rsidR="00DE7DFA">
              <w:t xml:space="preserve">opleiding </w:t>
            </w:r>
            <w:r w:rsidR="00506A10" w:rsidRPr="00506A10">
              <w:t xml:space="preserve">in de </w:t>
            </w:r>
            <w:r w:rsidR="00066A22">
              <w:t>parodontologie</w:t>
            </w:r>
          </w:p>
          <w:p w14:paraId="64DA55CB" w14:textId="284384B1" w:rsidR="009A094A" w:rsidRDefault="009A094A" w:rsidP="009A094A">
            <w:pPr>
              <w:pStyle w:val="Aanwijzing"/>
              <w:numPr>
                <w:ilvl w:val="0"/>
                <w:numId w:val="19"/>
              </w:numPr>
            </w:pPr>
            <w:r>
              <w:t xml:space="preserve">de eindevaluatie van uw coördinerend </w:t>
            </w:r>
            <w:proofErr w:type="spellStart"/>
            <w:r>
              <w:t>stagemeester</w:t>
            </w:r>
            <w:proofErr w:type="spellEnd"/>
          </w:p>
          <w:p w14:paraId="271A387F" w14:textId="29BDBD7E" w:rsidR="009A094A" w:rsidRDefault="009A094A" w:rsidP="009A094A">
            <w:pPr>
              <w:pStyle w:val="Aanwijzing"/>
              <w:numPr>
                <w:ilvl w:val="0"/>
                <w:numId w:val="19"/>
              </w:numPr>
            </w:pPr>
            <w:r>
              <w:t>wetenschappelijke mededelingen, publicatie of scriptie</w:t>
            </w:r>
            <w:r w:rsidR="00D25154">
              <w:t>.</w:t>
            </w:r>
          </w:p>
          <w:p w14:paraId="11A24E4C" w14:textId="77777777" w:rsidR="00B47DDF" w:rsidRDefault="00B47DDF" w:rsidP="00B47DDF">
            <w:pPr>
              <w:pStyle w:val="Aanwijzing"/>
            </w:pPr>
          </w:p>
          <w:p w14:paraId="2A915996" w14:textId="77777777" w:rsidR="00AE1EA3" w:rsidRDefault="00AE1EA3" w:rsidP="00AE1EA3">
            <w:pPr>
              <w:pStyle w:val="Vraagintern"/>
              <w:spacing w:before="80"/>
              <w:rPr>
                <w:rStyle w:val="Nadruk"/>
                <w:i/>
                <w:iCs w:val="0"/>
              </w:rPr>
            </w:pPr>
            <w:r w:rsidRPr="00A00D48">
              <w:rPr>
                <w:rStyle w:val="Nadruk"/>
                <w:i/>
                <w:iCs w:val="0"/>
              </w:rPr>
              <w:t>Wanneer</w:t>
            </w:r>
            <w:r>
              <w:rPr>
                <w:rStyle w:val="Nadruk"/>
                <w:i/>
                <w:iCs w:val="0"/>
              </w:rPr>
              <w:t xml:space="preserve"> en hoe kan u deze aanvraag indienen?</w:t>
            </w:r>
          </w:p>
          <w:p w14:paraId="2526A091" w14:textId="77777777" w:rsidR="00AE1EA3" w:rsidRPr="00291A19" w:rsidRDefault="00AE1EA3" w:rsidP="00AE1EA3">
            <w:pPr>
              <w:pStyle w:val="Aanwijzing"/>
            </w:pPr>
            <w:r w:rsidRPr="00291A19">
              <w:t>Vraag maximaal een maand vooraf of na de beëindiging van de stage uw erkenning aan.</w:t>
            </w:r>
          </w:p>
          <w:p w14:paraId="6F379B10" w14:textId="01EA1FBD" w:rsidR="00C94546" w:rsidRPr="00232277" w:rsidRDefault="00AE1EA3" w:rsidP="005C272D">
            <w:pPr>
              <w:pStyle w:val="Aanwijzing"/>
            </w:pPr>
            <w:r>
              <w:t>Dien het aanvraagformulier samen met alle bewijsstukken in via het e-loket</w:t>
            </w:r>
            <w:r w:rsidR="005C272D">
              <w:t xml:space="preserve"> </w:t>
            </w:r>
            <w:r w:rsidR="005C272D" w:rsidRPr="005C272D">
              <w:t>(</w:t>
            </w:r>
            <w:hyperlink r:id="rId14" w:history="1">
              <w:r w:rsidR="005C272D" w:rsidRPr="0087045E">
                <w:rPr>
                  <w:rStyle w:val="Hyperlink"/>
                </w:rPr>
                <w:t>https://www.eloket.departementzorg.be/Zorgberoepen</w:t>
              </w:r>
            </w:hyperlink>
            <w:r w:rsidR="005C272D" w:rsidRPr="005C272D">
              <w:t>)</w:t>
            </w:r>
            <w:r>
              <w:t>.</w:t>
            </w:r>
          </w:p>
        </w:tc>
      </w:tr>
      <w:tr w:rsidR="000A079F" w:rsidRPr="003D114E" w14:paraId="08BC9E7C" w14:textId="77777777" w:rsidTr="0098739A">
        <w:trPr>
          <w:trHeight w:hRule="exact" w:val="340"/>
        </w:trPr>
        <w:tc>
          <w:tcPr>
            <w:tcW w:w="102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16857" w14:textId="28C79669" w:rsidR="000A079F" w:rsidRPr="003D114E" w:rsidRDefault="000A079F" w:rsidP="000A079F">
            <w:pPr>
              <w:pStyle w:val="leeg"/>
            </w:pPr>
          </w:p>
        </w:tc>
      </w:tr>
      <w:tr w:rsidR="004C4F59" w:rsidRPr="003D114E" w14:paraId="705EED6E" w14:textId="77777777" w:rsidTr="009F694A">
        <w:trPr>
          <w:trHeight w:hRule="exact" w:val="397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36C77371" w14:textId="77777777" w:rsidR="004C4F59" w:rsidRPr="003D114E" w:rsidRDefault="004C4F59" w:rsidP="00C03C87">
            <w:pPr>
              <w:pStyle w:val="leeg"/>
            </w:pPr>
          </w:p>
        </w:tc>
        <w:tc>
          <w:tcPr>
            <w:tcW w:w="98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CA49117" w14:textId="77777777" w:rsidR="004C4F59" w:rsidRPr="003D114E" w:rsidRDefault="004C4F59" w:rsidP="00C03C87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Ondertekening</w:t>
            </w:r>
          </w:p>
        </w:tc>
      </w:tr>
      <w:tr w:rsidR="004C4F59" w:rsidRPr="003D114E" w14:paraId="737F2E5F" w14:textId="77777777" w:rsidTr="00C03C87">
        <w:trPr>
          <w:trHeight w:hRule="exact" w:val="113"/>
        </w:trPr>
        <w:tc>
          <w:tcPr>
            <w:tcW w:w="102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77925" w14:textId="77777777" w:rsidR="004C4F59" w:rsidRPr="003D114E" w:rsidRDefault="004C4F59" w:rsidP="00C03C87">
            <w:pPr>
              <w:pStyle w:val="leeg"/>
            </w:pPr>
          </w:p>
        </w:tc>
      </w:tr>
      <w:tr w:rsidR="004C4F59" w:rsidRPr="003D114E" w14:paraId="52DAA842" w14:textId="77777777" w:rsidTr="004C4F59">
        <w:trPr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2D99C" w14:textId="77777777" w:rsidR="004C4F59" w:rsidRPr="003D114E" w:rsidRDefault="004C4F59" w:rsidP="00C03C87">
            <w:pPr>
              <w:pStyle w:val="leeg"/>
              <w:rPr>
                <w:rStyle w:val="Zwaar"/>
                <w:b w:val="0"/>
                <w:bCs w:val="0"/>
              </w:rPr>
            </w:pPr>
          </w:p>
        </w:tc>
        <w:tc>
          <w:tcPr>
            <w:tcW w:w="98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3337A" w14:textId="77777777" w:rsidR="004C4F59" w:rsidRPr="003D114E" w:rsidRDefault="004C4F59" w:rsidP="00C03C87">
            <w:pPr>
              <w:pStyle w:val="Verklaring"/>
              <w:rPr>
                <w:rStyle w:val="Zwaar"/>
              </w:rPr>
            </w:pPr>
            <w:r>
              <w:t>Ik bevestig dat alle gegevens in dit formulier naar waarheid zijn ingevuld.</w:t>
            </w:r>
          </w:p>
        </w:tc>
      </w:tr>
      <w:tr w:rsidR="004C4F59" w:rsidRPr="003D114E" w14:paraId="29B0AC61" w14:textId="77777777" w:rsidTr="00C03C87">
        <w:trPr>
          <w:trHeight w:hRule="exact" w:val="113"/>
        </w:trPr>
        <w:tc>
          <w:tcPr>
            <w:tcW w:w="102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5DD1F" w14:textId="77777777" w:rsidR="004C4F59" w:rsidRPr="003D114E" w:rsidRDefault="004C4F59" w:rsidP="00C03C87">
            <w:pPr>
              <w:pStyle w:val="leeg"/>
            </w:pPr>
          </w:p>
        </w:tc>
      </w:tr>
      <w:tr w:rsidR="00FA598F" w:rsidRPr="003D114E" w14:paraId="33637583" w14:textId="77777777" w:rsidTr="004C4F59">
        <w:trPr>
          <w:gridAfter w:val="2"/>
          <w:wAfter w:w="3970" w:type="dxa"/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1CEF7" w14:textId="77777777" w:rsidR="00FA598F" w:rsidRPr="00CA4C88" w:rsidRDefault="00FA598F" w:rsidP="00C03C87">
            <w:pPr>
              <w:pStyle w:val="leeg"/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DCFBF" w14:textId="77777777" w:rsidR="00FA598F" w:rsidRPr="0031551C" w:rsidRDefault="00FA598F" w:rsidP="00C03C87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78929" w14:textId="77777777" w:rsidR="00FA598F" w:rsidRPr="003D114E" w:rsidRDefault="00FA598F" w:rsidP="00C03C87"/>
        </w:tc>
        <w:tc>
          <w:tcPr>
            <w:tcW w:w="3413" w:type="dxa"/>
            <w:gridSpan w:val="6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5F5BB45" w14:textId="77777777" w:rsidR="00FA598F" w:rsidRPr="003D114E" w:rsidRDefault="00FA598F" w:rsidP="00C03C87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de aanvrager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E0F16" w14:textId="77777777" w:rsidR="00FA598F" w:rsidRPr="003D114E" w:rsidRDefault="00FA598F" w:rsidP="00C03C87"/>
        </w:tc>
      </w:tr>
      <w:tr w:rsidR="00FA598F" w:rsidRPr="003D114E" w14:paraId="5B78038E" w14:textId="77777777" w:rsidTr="004C4F59">
        <w:trPr>
          <w:gridAfter w:val="2"/>
          <w:wAfter w:w="3970" w:type="dxa"/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FFA8F" w14:textId="77777777" w:rsidR="00FA598F" w:rsidRPr="00CA4C88" w:rsidRDefault="00FA598F" w:rsidP="00C03C87">
            <w:pPr>
              <w:pStyle w:val="leeg"/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BFCDD" w14:textId="77777777" w:rsidR="00FA598F" w:rsidRPr="003D114E" w:rsidRDefault="00FA598F" w:rsidP="00C03C87">
            <w:pPr>
              <w:pStyle w:val="rechts"/>
            </w:pPr>
            <w:r>
              <w:t>datum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09DFA" w14:textId="77777777" w:rsidR="00FA598F" w:rsidRPr="003D114E" w:rsidRDefault="00FA598F" w:rsidP="00C03C87"/>
        </w:tc>
        <w:tc>
          <w:tcPr>
            <w:tcW w:w="568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B944AD" w14:textId="77777777" w:rsidR="00FA598F" w:rsidRPr="00AD3510" w:rsidRDefault="00FA598F" w:rsidP="00C03C87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sz w:val="14"/>
                <w:szCs w:val="14"/>
              </w:rPr>
            </w:pPr>
            <w:r w:rsidRPr="00AD3510">
              <w:rPr>
                <w:sz w:val="14"/>
                <w:szCs w:val="14"/>
              </w:rPr>
              <w:t>dag</w:t>
            </w:r>
          </w:p>
        </w:tc>
        <w:tc>
          <w:tcPr>
            <w:tcW w:w="435" w:type="dxa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98C9E47" w14:textId="77777777" w:rsidR="00FA598F" w:rsidRPr="003D114E" w:rsidRDefault="00FA598F" w:rsidP="00C03C8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3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0E62E" w14:textId="77777777" w:rsidR="00FA598F" w:rsidRPr="00AD3510" w:rsidRDefault="00FA598F" w:rsidP="00C03C87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sz w:val="14"/>
                <w:szCs w:val="14"/>
              </w:rPr>
            </w:pPr>
            <w:r w:rsidRPr="00AD3510">
              <w:rPr>
                <w:sz w:val="14"/>
                <w:szCs w:val="14"/>
              </w:rPr>
              <w:t>maand</w:t>
            </w:r>
          </w:p>
        </w:tc>
        <w:tc>
          <w:tcPr>
            <w:tcW w:w="431" w:type="dxa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1AB4B20" w14:textId="77777777" w:rsidR="00FA598F" w:rsidRPr="003D114E" w:rsidRDefault="00FA598F" w:rsidP="00C03C8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7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6DF15B" w14:textId="77777777" w:rsidR="00FA598F" w:rsidRPr="00AD3510" w:rsidRDefault="00FA598F" w:rsidP="00C03C87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sz w:val="14"/>
                <w:szCs w:val="14"/>
              </w:rPr>
            </w:pPr>
            <w:r w:rsidRPr="00AD3510">
              <w:rPr>
                <w:sz w:val="14"/>
                <w:szCs w:val="14"/>
              </w:rPr>
              <w:t>jaar</w:t>
            </w:r>
          </w:p>
        </w:tc>
        <w:tc>
          <w:tcPr>
            <w:tcW w:w="569" w:type="dxa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BD0E4A9" w14:textId="77777777" w:rsidR="00FA598F" w:rsidRPr="003D114E" w:rsidRDefault="00FA598F" w:rsidP="00C03C8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0EE81" w14:textId="77777777" w:rsidR="00FA598F" w:rsidRPr="003D114E" w:rsidRDefault="00FA598F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FA598F" w:rsidRPr="003D114E" w14:paraId="57B14806" w14:textId="77777777" w:rsidTr="004C4F59">
        <w:trPr>
          <w:gridAfter w:val="2"/>
          <w:wAfter w:w="3970" w:type="dxa"/>
          <w:trHeight w:val="68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D3A00" w14:textId="77777777" w:rsidR="00FA598F" w:rsidRPr="00CA4C88" w:rsidRDefault="00FA598F" w:rsidP="00C03C87">
            <w:pPr>
              <w:pStyle w:val="leeg"/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6DC8E" w14:textId="77777777" w:rsidR="00FA598F" w:rsidRPr="003D114E" w:rsidRDefault="00FA598F" w:rsidP="00C03C87">
            <w:pPr>
              <w:pStyle w:val="rechts"/>
            </w:pPr>
            <w:r>
              <w:t>handtekening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80328" w14:textId="77777777" w:rsidR="00FA598F" w:rsidRPr="003D114E" w:rsidRDefault="00FA598F" w:rsidP="00C03C87"/>
        </w:tc>
        <w:tc>
          <w:tcPr>
            <w:tcW w:w="3413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C3E11FD" w14:textId="77777777" w:rsidR="00FA598F" w:rsidRPr="003D114E" w:rsidRDefault="00FA598F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4E584" w14:textId="77777777" w:rsidR="00FA598F" w:rsidRPr="003D114E" w:rsidRDefault="00FA598F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FA598F" w:rsidRPr="003D114E" w14:paraId="5830131D" w14:textId="77777777" w:rsidTr="004C4F59">
        <w:trPr>
          <w:gridAfter w:val="2"/>
          <w:wAfter w:w="3970" w:type="dxa"/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4F0EF" w14:textId="77777777" w:rsidR="00FA598F" w:rsidRPr="00CA4C88" w:rsidRDefault="00FA598F" w:rsidP="00C03C87">
            <w:pPr>
              <w:pStyle w:val="leeg"/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BEA19" w14:textId="77777777" w:rsidR="00FA598F" w:rsidRPr="003D114E" w:rsidRDefault="00FA598F" w:rsidP="00C03C87">
            <w:pPr>
              <w:pStyle w:val="rechts"/>
            </w:pPr>
            <w:r>
              <w:t>voor-en achternaam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0A2C9" w14:textId="77777777" w:rsidR="00FA598F" w:rsidRPr="003D114E" w:rsidRDefault="00FA598F" w:rsidP="00C03C87"/>
        </w:tc>
        <w:tc>
          <w:tcPr>
            <w:tcW w:w="3413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FC1F3D5" w14:textId="77777777" w:rsidR="00FA598F" w:rsidRPr="003D114E" w:rsidRDefault="00FA598F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3DAB1" w14:textId="77777777" w:rsidR="00FA598F" w:rsidRPr="003D114E" w:rsidRDefault="00FA598F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FA598F" w:rsidRPr="003D114E" w14:paraId="252A95C6" w14:textId="77777777" w:rsidTr="004C4F59">
        <w:trPr>
          <w:gridAfter w:val="2"/>
          <w:wAfter w:w="3970" w:type="dxa"/>
          <w:trHeight w:val="340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A22AA" w14:textId="77777777" w:rsidR="00FA598F" w:rsidRPr="00CA4C88" w:rsidRDefault="00FA598F" w:rsidP="00C03C87">
            <w:pPr>
              <w:pStyle w:val="leeg"/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0B982" w14:textId="2E6C347C" w:rsidR="00FA598F" w:rsidRPr="003D114E" w:rsidRDefault="00FA598F" w:rsidP="00C03C87">
            <w:pPr>
              <w:pStyle w:val="rechts"/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9A3B2" w14:textId="77777777" w:rsidR="00FA598F" w:rsidRPr="003D114E" w:rsidRDefault="00FA598F" w:rsidP="00C03C87"/>
        </w:tc>
        <w:tc>
          <w:tcPr>
            <w:tcW w:w="3413" w:type="dxa"/>
            <w:gridSpan w:val="6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D9939F" w14:textId="77777777" w:rsidR="00FA598F" w:rsidRPr="003D114E" w:rsidRDefault="00FA598F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0F7D4" w14:textId="77777777" w:rsidR="00FA598F" w:rsidRPr="003D114E" w:rsidRDefault="00FA598F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</w:tbl>
    <w:p w14:paraId="191553D0" w14:textId="77777777" w:rsidR="00643981" w:rsidRDefault="00643981"/>
    <w:p w14:paraId="5F065DC6" w14:textId="61C4C393" w:rsidR="00D00762" w:rsidRDefault="00D00762" w:rsidP="0021687E">
      <w:pPr>
        <w:tabs>
          <w:tab w:val="left" w:pos="7127"/>
        </w:tabs>
      </w:pPr>
    </w:p>
    <w:p w14:paraId="6F1B4969" w14:textId="77777777" w:rsidR="00D25154" w:rsidRPr="0021687E" w:rsidRDefault="00D25154" w:rsidP="0021687E">
      <w:pPr>
        <w:tabs>
          <w:tab w:val="left" w:pos="7127"/>
        </w:tabs>
        <w:sectPr w:rsidR="00D25154" w:rsidRPr="0021687E" w:rsidSect="007C4870">
          <w:footerReference w:type="default" r:id="rId15"/>
          <w:footerReference w:type="first" r:id="rId16"/>
          <w:pgSz w:w="11906" w:h="16838" w:code="9"/>
          <w:pgMar w:top="680" w:right="680" w:bottom="1814" w:left="851" w:header="709" w:footer="794" w:gutter="0"/>
          <w:cols w:space="708"/>
          <w:titlePg/>
          <w:docGrid w:linePitch="360"/>
        </w:sectPr>
      </w:pPr>
    </w:p>
    <w:p w14:paraId="3233FC0D" w14:textId="77777777" w:rsidR="00D00762" w:rsidRDefault="00D00762"/>
    <w:tbl>
      <w:tblPr>
        <w:tblW w:w="1488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4"/>
        <w:gridCol w:w="366"/>
        <w:gridCol w:w="134"/>
        <w:gridCol w:w="433"/>
        <w:gridCol w:w="134"/>
        <w:gridCol w:w="575"/>
        <w:gridCol w:w="142"/>
        <w:gridCol w:w="425"/>
        <w:gridCol w:w="134"/>
        <w:gridCol w:w="437"/>
        <w:gridCol w:w="134"/>
        <w:gridCol w:w="577"/>
        <w:gridCol w:w="141"/>
        <w:gridCol w:w="709"/>
        <w:gridCol w:w="992"/>
        <w:gridCol w:w="142"/>
        <w:gridCol w:w="1642"/>
        <w:gridCol w:w="142"/>
        <w:gridCol w:w="7371"/>
      </w:tblGrid>
      <w:tr w:rsidR="004C4F59" w:rsidRPr="003D114E" w14:paraId="2CD6C00F" w14:textId="77777777" w:rsidTr="009F694A">
        <w:trPr>
          <w:trHeight w:hRule="exact" w:val="397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3DD51393" w14:textId="77777777" w:rsidR="004C4F59" w:rsidRPr="003D114E" w:rsidRDefault="004C4F59" w:rsidP="00C03C87">
            <w:pPr>
              <w:pStyle w:val="leeg"/>
            </w:pPr>
          </w:p>
        </w:tc>
        <w:tc>
          <w:tcPr>
            <w:tcW w:w="146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25CCAA4" w14:textId="77777777" w:rsidR="004C4F59" w:rsidRPr="003D114E" w:rsidRDefault="004C4F59" w:rsidP="00C03C87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Stageplan</w:t>
            </w:r>
          </w:p>
        </w:tc>
      </w:tr>
      <w:tr w:rsidR="004C4F59" w:rsidRPr="003D114E" w14:paraId="2B119B4D" w14:textId="77777777" w:rsidTr="004C4F59">
        <w:trPr>
          <w:trHeight w:hRule="exact" w:val="113"/>
        </w:trPr>
        <w:tc>
          <w:tcPr>
            <w:tcW w:w="1488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2C80E" w14:textId="77777777" w:rsidR="004C4F59" w:rsidRPr="003D114E" w:rsidRDefault="004C4F59" w:rsidP="00C03C87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4C4F59" w:rsidRPr="003D114E" w14:paraId="4C62FB3E" w14:textId="77777777" w:rsidTr="004C4F59">
        <w:trPr>
          <w:trHeight w:val="340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FA71F" w14:textId="77777777" w:rsidR="004C4F59" w:rsidRPr="003D114E" w:rsidRDefault="004C4F59" w:rsidP="00C03C87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146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B3B6A" w14:textId="3C17CA6A" w:rsidR="004C4F59" w:rsidRPr="003D114E" w:rsidRDefault="004C4F59" w:rsidP="00C03C87">
            <w:pPr>
              <w:pStyle w:val="Aanwijzing"/>
              <w:rPr>
                <w:rStyle w:val="Nadruk"/>
              </w:rPr>
            </w:pPr>
            <w:r>
              <w:t xml:space="preserve">Het stageplan moet de volledige duur van de opleiding bestrijken. </w:t>
            </w:r>
          </w:p>
        </w:tc>
      </w:tr>
      <w:tr w:rsidR="004C4F59" w:rsidRPr="003D114E" w14:paraId="0E83BCF3" w14:textId="77777777" w:rsidTr="004C4F59">
        <w:trPr>
          <w:trHeight w:hRule="exact" w:val="113"/>
        </w:trPr>
        <w:tc>
          <w:tcPr>
            <w:tcW w:w="1488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D5A09" w14:textId="77777777" w:rsidR="004C4F59" w:rsidRPr="003D114E" w:rsidRDefault="004C4F59" w:rsidP="00C03C87">
            <w:pPr>
              <w:pStyle w:val="leeg"/>
            </w:pPr>
          </w:p>
        </w:tc>
      </w:tr>
      <w:tr w:rsidR="008B7004" w:rsidRPr="003D114E" w14:paraId="0A8D2B0D" w14:textId="77777777" w:rsidTr="000D257A">
        <w:trPr>
          <w:trHeight w:val="283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47A29" w14:textId="77777777" w:rsidR="008B7004" w:rsidRPr="00CA4C88" w:rsidRDefault="008B7004" w:rsidP="00C03C87">
            <w:pPr>
              <w:pStyle w:val="leeg"/>
            </w:pPr>
          </w:p>
        </w:tc>
        <w:tc>
          <w:tcPr>
            <w:tcW w:w="3491" w:type="dxa"/>
            <w:gridSpan w:val="11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3FF6677" w14:textId="77777777" w:rsidR="008B7004" w:rsidRPr="0031551C" w:rsidRDefault="008B7004" w:rsidP="00C03C87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stageperiode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AA889" w14:textId="77777777" w:rsidR="008B7004" w:rsidRPr="003D114E" w:rsidRDefault="008B7004" w:rsidP="00C03C87"/>
        </w:tc>
        <w:tc>
          <w:tcPr>
            <w:tcW w:w="1701" w:type="dxa"/>
            <w:gridSpan w:val="2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14:paraId="7BF090A5" w14:textId="77777777" w:rsidR="008B7004" w:rsidRPr="003D114E" w:rsidRDefault="008B7004" w:rsidP="00C03C87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duur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9F3F7" w14:textId="77777777" w:rsidR="008B7004" w:rsidRPr="003D114E" w:rsidRDefault="008B7004" w:rsidP="00C03C87"/>
        </w:tc>
        <w:tc>
          <w:tcPr>
            <w:tcW w:w="1642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14:paraId="68412577" w14:textId="77777777" w:rsidR="008B7004" w:rsidRPr="003D114E" w:rsidRDefault="008B7004" w:rsidP="00C03C87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</w:rPr>
            </w:pPr>
            <w:r>
              <w:rPr>
                <w:rFonts w:cs="Calibri"/>
              </w:rPr>
              <w:t>stagemeester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74529" w14:textId="77777777" w:rsidR="008B7004" w:rsidRPr="003D114E" w:rsidRDefault="008B7004" w:rsidP="00C03C87"/>
        </w:tc>
        <w:tc>
          <w:tcPr>
            <w:tcW w:w="7371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14:paraId="4E040052" w14:textId="696FC149" w:rsidR="008B7004" w:rsidRPr="003D114E" w:rsidRDefault="008B7004" w:rsidP="00C03C87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stageplaats</w:t>
            </w:r>
          </w:p>
        </w:tc>
      </w:tr>
      <w:tr w:rsidR="008B7004" w:rsidRPr="003D114E" w14:paraId="7FDE4589" w14:textId="77777777" w:rsidTr="00662661">
        <w:trPr>
          <w:trHeight w:val="283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93C5B" w14:textId="77777777" w:rsidR="008B7004" w:rsidRPr="00CA4C88" w:rsidRDefault="008B7004" w:rsidP="00C03C87">
            <w:pPr>
              <w:pStyle w:val="leeg"/>
            </w:pPr>
          </w:p>
        </w:tc>
        <w:tc>
          <w:tcPr>
            <w:tcW w:w="1642" w:type="dxa"/>
            <w:gridSpan w:val="5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14D5676" w14:textId="77777777" w:rsidR="008B7004" w:rsidRPr="00117553" w:rsidRDefault="008B7004" w:rsidP="00C03C87">
            <w:pPr>
              <w:pStyle w:val="rechts"/>
              <w:jc w:val="left"/>
              <w:rPr>
                <w:b/>
              </w:rPr>
            </w:pPr>
            <w:r w:rsidRPr="00117553">
              <w:rPr>
                <w:b/>
              </w:rPr>
              <w:t>begin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AB9D1" w14:textId="77777777" w:rsidR="008B7004" w:rsidRPr="003D114E" w:rsidRDefault="008B7004" w:rsidP="00C03C87">
            <w:pPr>
              <w:pStyle w:val="rechts"/>
            </w:pPr>
          </w:p>
        </w:tc>
        <w:tc>
          <w:tcPr>
            <w:tcW w:w="1707" w:type="dxa"/>
            <w:gridSpan w:val="5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73B775AB" w14:textId="77777777" w:rsidR="008B7004" w:rsidRPr="00117553" w:rsidRDefault="008B7004" w:rsidP="00C03C87">
            <w:pPr>
              <w:pStyle w:val="rechts"/>
              <w:jc w:val="left"/>
              <w:rPr>
                <w:b/>
              </w:rPr>
            </w:pPr>
            <w:r w:rsidRPr="00117553">
              <w:rPr>
                <w:b/>
              </w:rPr>
              <w:t>einde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A0CF1" w14:textId="77777777" w:rsidR="008B7004" w:rsidRPr="003D114E" w:rsidRDefault="008B7004" w:rsidP="00C03C87"/>
        </w:tc>
        <w:tc>
          <w:tcPr>
            <w:tcW w:w="1701" w:type="dxa"/>
            <w:gridSpan w:val="2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483F6213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25BA7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642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69A2ECF5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9644C" w14:textId="77777777" w:rsidR="008B7004" w:rsidRPr="003D114E" w:rsidRDefault="008B7004" w:rsidP="00C03C87"/>
        </w:tc>
        <w:tc>
          <w:tcPr>
            <w:tcW w:w="7371" w:type="dxa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6C9A8B48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8B7004" w:rsidRPr="003D114E" w14:paraId="3188538E" w14:textId="77777777" w:rsidTr="00FE54C1">
        <w:trPr>
          <w:trHeight w:val="680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E86B1" w14:textId="77777777" w:rsidR="008B7004" w:rsidRPr="00CA4C88" w:rsidRDefault="008B7004" w:rsidP="00C03C87">
            <w:pPr>
              <w:pStyle w:val="leeg"/>
            </w:pPr>
          </w:p>
        </w:tc>
        <w:tc>
          <w:tcPr>
            <w:tcW w:w="36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721F9C2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76FEE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43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A0DB8E2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A6B27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57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326D81B9" w14:textId="77777777" w:rsidR="008B7004" w:rsidRPr="003D114E" w:rsidRDefault="008B7004" w:rsidP="00C03C87">
            <w:pPr>
              <w:pStyle w:val="recht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665C8" w14:textId="77777777" w:rsidR="008B7004" w:rsidRPr="003D114E" w:rsidRDefault="008B7004" w:rsidP="00C03C87">
            <w:pPr>
              <w:pStyle w:val="rechts"/>
              <w:jc w:val="left"/>
            </w:pP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C4B7FC0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0B746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43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A33E00E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75AF1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57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7D8B1EE" w14:textId="77777777" w:rsidR="008B7004" w:rsidRPr="003D114E" w:rsidRDefault="008B7004" w:rsidP="00C03C87">
            <w:pPr>
              <w:pStyle w:val="recht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EE442" w14:textId="77777777" w:rsidR="008B7004" w:rsidRPr="003D114E" w:rsidRDefault="008B7004" w:rsidP="00C03C87"/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4F787ED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661AB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>
              <w:t>maanden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DBD67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642" w:type="dxa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30D801EB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E649E" w14:textId="77777777" w:rsidR="008B7004" w:rsidRPr="003D114E" w:rsidRDefault="008B7004" w:rsidP="00C03C87"/>
        </w:tc>
        <w:tc>
          <w:tcPr>
            <w:tcW w:w="737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5A978B3" w14:textId="39312BD2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8B7004" w:rsidRPr="003D114E" w14:paraId="64CE2CCE" w14:textId="77777777" w:rsidTr="00DB621E">
        <w:trPr>
          <w:trHeight w:val="680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A30F9" w14:textId="77777777" w:rsidR="008B7004" w:rsidRPr="00CA4C88" w:rsidRDefault="008B7004" w:rsidP="00C03C87">
            <w:pPr>
              <w:pStyle w:val="leeg"/>
            </w:pPr>
          </w:p>
        </w:tc>
        <w:tc>
          <w:tcPr>
            <w:tcW w:w="36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A3597BF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B6BAD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43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22EBE43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5F843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57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5522012" w14:textId="77777777" w:rsidR="008B7004" w:rsidRPr="003D114E" w:rsidRDefault="008B7004" w:rsidP="00C03C87">
            <w:pPr>
              <w:pStyle w:val="recht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5246F" w14:textId="77777777" w:rsidR="008B7004" w:rsidRPr="003D114E" w:rsidRDefault="008B7004" w:rsidP="00C03C87">
            <w:pPr>
              <w:pStyle w:val="rechts"/>
              <w:jc w:val="left"/>
            </w:pP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C73A49F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F29A0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43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86CAC00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F63C7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57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57392B9" w14:textId="77777777" w:rsidR="008B7004" w:rsidRPr="003D114E" w:rsidRDefault="008B7004" w:rsidP="00C03C87">
            <w:pPr>
              <w:pStyle w:val="recht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09D59" w14:textId="77777777" w:rsidR="008B7004" w:rsidRPr="003D114E" w:rsidRDefault="008B7004" w:rsidP="00C03C87"/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7312683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F5EDB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>
              <w:t>maanden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6EDA5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64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48D7B6F8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9334D1" w14:textId="77777777" w:rsidR="008B7004" w:rsidRPr="003D114E" w:rsidRDefault="008B7004" w:rsidP="00C03C87"/>
        </w:tc>
        <w:tc>
          <w:tcPr>
            <w:tcW w:w="737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4AB905E" w14:textId="70D93452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8B7004" w:rsidRPr="003D114E" w14:paraId="3BDFCEEF" w14:textId="77777777" w:rsidTr="00EF42BF">
        <w:trPr>
          <w:trHeight w:val="680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9BFB0" w14:textId="77777777" w:rsidR="008B7004" w:rsidRPr="00CA4C88" w:rsidRDefault="008B7004" w:rsidP="00C03C87">
            <w:pPr>
              <w:pStyle w:val="leeg"/>
            </w:pPr>
          </w:p>
        </w:tc>
        <w:tc>
          <w:tcPr>
            <w:tcW w:w="36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95BAF83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8EFA2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43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DBDF8C8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E162D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57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DA5B08F" w14:textId="77777777" w:rsidR="008B7004" w:rsidRPr="003D114E" w:rsidRDefault="008B7004" w:rsidP="00C03C87">
            <w:pPr>
              <w:pStyle w:val="recht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353AA" w14:textId="77777777" w:rsidR="008B7004" w:rsidRPr="003D114E" w:rsidRDefault="008B7004" w:rsidP="00C03C87">
            <w:pPr>
              <w:pStyle w:val="rechts"/>
              <w:jc w:val="left"/>
            </w:pP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3B5D61F2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35BCE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43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3265ADFA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D015E2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57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6E42C36" w14:textId="77777777" w:rsidR="008B7004" w:rsidRPr="003D114E" w:rsidRDefault="008B7004" w:rsidP="00C03C87">
            <w:pPr>
              <w:pStyle w:val="recht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0D46F" w14:textId="77777777" w:rsidR="008B7004" w:rsidRPr="003D114E" w:rsidRDefault="008B7004" w:rsidP="00C03C87"/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B62755F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3DAF8D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>
              <w:t>maanden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49F98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64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2EB6F4C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1991B9" w14:textId="77777777" w:rsidR="008B7004" w:rsidRPr="003D114E" w:rsidRDefault="008B7004" w:rsidP="00C03C87"/>
        </w:tc>
        <w:tc>
          <w:tcPr>
            <w:tcW w:w="737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B61394B" w14:textId="621FB1C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8B7004" w:rsidRPr="003D114E" w14:paraId="4C79AB7A" w14:textId="77777777" w:rsidTr="008A6677">
        <w:trPr>
          <w:trHeight w:val="680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274C1" w14:textId="77777777" w:rsidR="008B7004" w:rsidRPr="00CA4C88" w:rsidRDefault="008B7004" w:rsidP="00C03C87">
            <w:pPr>
              <w:pStyle w:val="leeg"/>
            </w:pPr>
          </w:p>
        </w:tc>
        <w:tc>
          <w:tcPr>
            <w:tcW w:w="36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315BFFF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734FBD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43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6C6BEAF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DFBD1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57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F025C44" w14:textId="77777777" w:rsidR="008B7004" w:rsidRPr="003D114E" w:rsidRDefault="008B7004" w:rsidP="00C03C87">
            <w:pPr>
              <w:pStyle w:val="recht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9A604B" w14:textId="77777777" w:rsidR="008B7004" w:rsidRPr="003D114E" w:rsidRDefault="008B7004" w:rsidP="00C03C87">
            <w:pPr>
              <w:pStyle w:val="rechts"/>
              <w:jc w:val="left"/>
            </w:pP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56CCA94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A4657B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43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12D61819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72696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57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240287A" w14:textId="77777777" w:rsidR="008B7004" w:rsidRPr="003D114E" w:rsidRDefault="008B7004" w:rsidP="00C03C87">
            <w:pPr>
              <w:pStyle w:val="recht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D9DF3" w14:textId="77777777" w:rsidR="008B7004" w:rsidRPr="003D114E" w:rsidRDefault="008B7004" w:rsidP="00C03C87"/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C812DA6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0FFE2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>
              <w:t>maanden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58559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64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47799819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CDF29" w14:textId="77777777" w:rsidR="008B7004" w:rsidRPr="003D114E" w:rsidRDefault="008B7004" w:rsidP="00C03C87"/>
        </w:tc>
        <w:tc>
          <w:tcPr>
            <w:tcW w:w="737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88D36BD" w14:textId="2B51C3AA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8B7004" w:rsidRPr="003D114E" w14:paraId="64CE020B" w14:textId="77777777" w:rsidTr="007C1FA7">
        <w:trPr>
          <w:trHeight w:val="680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457B6" w14:textId="77777777" w:rsidR="008B7004" w:rsidRPr="00CA4C88" w:rsidRDefault="008B7004" w:rsidP="00C03C87">
            <w:pPr>
              <w:pStyle w:val="leeg"/>
            </w:pPr>
          </w:p>
        </w:tc>
        <w:tc>
          <w:tcPr>
            <w:tcW w:w="36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B95CCA5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87C3C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43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822B64D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8A422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57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447D5F01" w14:textId="77777777" w:rsidR="008B7004" w:rsidRPr="003D114E" w:rsidRDefault="008B7004" w:rsidP="00C03C87">
            <w:pPr>
              <w:pStyle w:val="recht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B27B1D" w14:textId="77777777" w:rsidR="008B7004" w:rsidRPr="003D114E" w:rsidRDefault="008B7004" w:rsidP="00C03C87">
            <w:pPr>
              <w:pStyle w:val="rechts"/>
              <w:jc w:val="left"/>
            </w:pP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1229C188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24882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43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7D495B7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07C4D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57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92D6254" w14:textId="77777777" w:rsidR="008B7004" w:rsidRPr="003D114E" w:rsidRDefault="008B7004" w:rsidP="00C03C87">
            <w:pPr>
              <w:pStyle w:val="recht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21E783" w14:textId="77777777" w:rsidR="008B7004" w:rsidRPr="003D114E" w:rsidRDefault="008B7004" w:rsidP="00C03C87"/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8BB72DE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32862A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>
              <w:t>maanden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1D917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64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42022D68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4D7C1" w14:textId="77777777" w:rsidR="008B7004" w:rsidRPr="003D114E" w:rsidRDefault="008B7004" w:rsidP="00C03C87"/>
        </w:tc>
        <w:tc>
          <w:tcPr>
            <w:tcW w:w="737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715A7AB" w14:textId="12CC9A5B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8B7004" w:rsidRPr="003D114E" w14:paraId="35C9A365" w14:textId="77777777" w:rsidTr="00AE53BC">
        <w:trPr>
          <w:trHeight w:val="680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13F4E" w14:textId="77777777" w:rsidR="008B7004" w:rsidRPr="00CA4C88" w:rsidRDefault="008B7004" w:rsidP="00C03C87">
            <w:pPr>
              <w:pStyle w:val="leeg"/>
            </w:pPr>
          </w:p>
        </w:tc>
        <w:tc>
          <w:tcPr>
            <w:tcW w:w="36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2566EF9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C25EA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43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6776B94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670A58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57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3204BC4B" w14:textId="77777777" w:rsidR="008B7004" w:rsidRPr="003D114E" w:rsidRDefault="008B7004" w:rsidP="00C03C87">
            <w:pPr>
              <w:pStyle w:val="recht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8596B" w14:textId="77777777" w:rsidR="008B7004" w:rsidRPr="003D114E" w:rsidRDefault="008B7004" w:rsidP="00C03C87">
            <w:pPr>
              <w:pStyle w:val="rechts"/>
              <w:jc w:val="left"/>
            </w:pP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D4B455A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B03B54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43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2E0D0BE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4F0F4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57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98C71A4" w14:textId="77777777" w:rsidR="008B7004" w:rsidRPr="003D114E" w:rsidRDefault="008B7004" w:rsidP="00C03C87">
            <w:pPr>
              <w:pStyle w:val="recht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098D6" w14:textId="77777777" w:rsidR="008B7004" w:rsidRPr="003D114E" w:rsidRDefault="008B7004" w:rsidP="00C03C87"/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8243809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69980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>
              <w:t>maanden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B6A03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64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1EDEDCDE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C058A" w14:textId="77777777" w:rsidR="008B7004" w:rsidRPr="003D114E" w:rsidRDefault="008B7004" w:rsidP="00C03C87"/>
        </w:tc>
        <w:tc>
          <w:tcPr>
            <w:tcW w:w="737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7B56AA8" w14:textId="14DAF7CC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8B7004" w:rsidRPr="003D114E" w14:paraId="094C4E0A" w14:textId="77777777" w:rsidTr="0038714E">
        <w:trPr>
          <w:trHeight w:val="680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E36E8" w14:textId="77777777" w:rsidR="008B7004" w:rsidRPr="00CA4C88" w:rsidRDefault="008B7004" w:rsidP="00C03C87">
            <w:pPr>
              <w:pStyle w:val="leeg"/>
            </w:pPr>
          </w:p>
        </w:tc>
        <w:tc>
          <w:tcPr>
            <w:tcW w:w="36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1DD1442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F07BD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43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3DB89662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6DF455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57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E434CB4" w14:textId="77777777" w:rsidR="008B7004" w:rsidRPr="003D114E" w:rsidRDefault="008B7004" w:rsidP="00C03C87">
            <w:pPr>
              <w:pStyle w:val="recht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2578D" w14:textId="77777777" w:rsidR="008B7004" w:rsidRPr="003D114E" w:rsidRDefault="008B7004" w:rsidP="00C03C87">
            <w:pPr>
              <w:pStyle w:val="rechts"/>
              <w:jc w:val="left"/>
            </w:pP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1445A4FA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6BBBF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43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1EED7FAE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80244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57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1D8BAC31" w14:textId="77777777" w:rsidR="008B7004" w:rsidRPr="003D114E" w:rsidRDefault="008B7004" w:rsidP="00C03C87">
            <w:pPr>
              <w:pStyle w:val="recht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9A434" w14:textId="77777777" w:rsidR="008B7004" w:rsidRPr="003D114E" w:rsidRDefault="008B7004" w:rsidP="00C03C87"/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13FD0E8C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3D86A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>
              <w:t>maanden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24641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64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3BE0D3E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EF770" w14:textId="77777777" w:rsidR="008B7004" w:rsidRPr="003D114E" w:rsidRDefault="008B7004" w:rsidP="00C03C87"/>
        </w:tc>
        <w:tc>
          <w:tcPr>
            <w:tcW w:w="737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FCC3CFB" w14:textId="0DBDC66D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8B7004" w:rsidRPr="003D114E" w14:paraId="258AFF86" w14:textId="77777777" w:rsidTr="00670BD2">
        <w:trPr>
          <w:trHeight w:val="680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A9BFD" w14:textId="77777777" w:rsidR="008B7004" w:rsidRPr="00CA4C88" w:rsidRDefault="008B7004" w:rsidP="00C03C87">
            <w:pPr>
              <w:pStyle w:val="leeg"/>
            </w:pPr>
          </w:p>
        </w:tc>
        <w:tc>
          <w:tcPr>
            <w:tcW w:w="36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21F2840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81C4E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43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F42BC3F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C838C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57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28F5059" w14:textId="77777777" w:rsidR="008B7004" w:rsidRPr="003D114E" w:rsidRDefault="008B7004" w:rsidP="00C03C87">
            <w:pPr>
              <w:pStyle w:val="recht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A52E8" w14:textId="77777777" w:rsidR="008B7004" w:rsidRPr="003D114E" w:rsidRDefault="008B7004" w:rsidP="00C03C87">
            <w:pPr>
              <w:pStyle w:val="rechts"/>
              <w:jc w:val="left"/>
            </w:pP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3A1B4953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D8D416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43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04D2F26" w14:textId="77777777" w:rsidR="008B7004" w:rsidRPr="008D3842" w:rsidRDefault="008B7004" w:rsidP="00C03C87">
            <w:pPr>
              <w:pStyle w:val="rechts"/>
              <w:jc w:val="left"/>
              <w:rPr>
                <w:sz w:val="14"/>
                <w:szCs w:val="1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6B8DE" w14:textId="77777777" w:rsidR="008B7004" w:rsidRPr="003D114E" w:rsidRDefault="008B7004" w:rsidP="00C03C87">
            <w:pPr>
              <w:pStyle w:val="rechts"/>
              <w:jc w:val="left"/>
            </w:pPr>
            <w:r>
              <w:t>.</w:t>
            </w:r>
          </w:p>
        </w:tc>
        <w:tc>
          <w:tcPr>
            <w:tcW w:w="57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EBF046C" w14:textId="77777777" w:rsidR="008B7004" w:rsidRPr="003D114E" w:rsidRDefault="008B7004" w:rsidP="00C03C87">
            <w:pPr>
              <w:pStyle w:val="recht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199307" w14:textId="77777777" w:rsidR="008B7004" w:rsidRPr="003D114E" w:rsidRDefault="008B7004" w:rsidP="00C03C87"/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3D2A4DAF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F2F9C2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>
              <w:t>maanden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45061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64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16C8F54" w14:textId="77777777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3472F" w14:textId="77777777" w:rsidR="008B7004" w:rsidRPr="003D114E" w:rsidRDefault="008B7004" w:rsidP="00C03C87"/>
        </w:tc>
        <w:tc>
          <w:tcPr>
            <w:tcW w:w="737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D404459" w14:textId="2F9D71DF" w:rsidR="008B7004" w:rsidRPr="003D114E" w:rsidRDefault="008B7004" w:rsidP="00C03C87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4C4F59" w:rsidRPr="003D114E" w14:paraId="2D8F2984" w14:textId="77777777" w:rsidTr="004C4F59">
        <w:trPr>
          <w:trHeight w:hRule="exact" w:val="113"/>
        </w:trPr>
        <w:tc>
          <w:tcPr>
            <w:tcW w:w="1488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96E73" w14:textId="77777777" w:rsidR="004C4F59" w:rsidRPr="003D114E" w:rsidRDefault="004C4F59" w:rsidP="00C03C87">
            <w:pPr>
              <w:rPr>
                <w:color w:val="FFFFFF"/>
              </w:rPr>
            </w:pPr>
          </w:p>
        </w:tc>
      </w:tr>
      <w:tr w:rsidR="004C4F59" w:rsidRPr="003D114E" w14:paraId="6B868C1F" w14:textId="77777777" w:rsidTr="004C4F59">
        <w:trPr>
          <w:trHeight w:val="283"/>
        </w:trPr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86A78" w14:textId="77777777" w:rsidR="004C4F59" w:rsidRPr="00CA4C88" w:rsidRDefault="004C4F59" w:rsidP="00C03C87">
            <w:pPr>
              <w:pStyle w:val="leeg"/>
            </w:pPr>
          </w:p>
        </w:tc>
        <w:tc>
          <w:tcPr>
            <w:tcW w:w="3491" w:type="dxa"/>
            <w:gridSpan w:val="11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57595C4D" w14:textId="77777777" w:rsidR="004C4F59" w:rsidRPr="00117553" w:rsidRDefault="004C4F59" w:rsidP="00C03C87">
            <w:pPr>
              <w:pStyle w:val="rechts"/>
              <w:rPr>
                <w:b/>
              </w:rPr>
            </w:pPr>
            <w:r w:rsidRPr="00117553">
              <w:rPr>
                <w:b/>
              </w:rPr>
              <w:t>totale duur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6E698" w14:textId="77777777" w:rsidR="004C4F59" w:rsidRPr="003D114E" w:rsidRDefault="004C4F59" w:rsidP="00C03C87"/>
        </w:tc>
        <w:tc>
          <w:tcPr>
            <w:tcW w:w="709" w:type="dxa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473908EB" w14:textId="77777777" w:rsidR="004C4F59" w:rsidRPr="00117553" w:rsidRDefault="004C4F59" w:rsidP="00C03C87">
            <w:pPr>
              <w:pStyle w:val="invulveld"/>
              <w:framePr w:hSpace="0" w:wrap="auto" w:vAnchor="margin" w:xAlign="left" w:yAlign="inline"/>
              <w:suppressOverlap w:val="0"/>
              <w:rPr>
                <w:b/>
              </w:rPr>
            </w:pPr>
            <w:r w:rsidRPr="00117553">
              <w:rPr>
                <w:b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117553">
              <w:rPr>
                <w:b/>
              </w:rPr>
              <w:instrText xml:space="preserve"> FORMTEXT </w:instrText>
            </w:r>
            <w:r w:rsidRPr="00117553">
              <w:rPr>
                <w:b/>
              </w:rPr>
            </w:r>
            <w:r w:rsidRPr="00117553">
              <w:rPr>
                <w:b/>
              </w:rPr>
              <w:fldChar w:fldCharType="separate"/>
            </w:r>
            <w:r w:rsidRPr="00117553">
              <w:rPr>
                <w:b/>
                <w:noProof/>
              </w:rPr>
              <w:t> </w:t>
            </w:r>
            <w:r w:rsidRPr="00117553">
              <w:rPr>
                <w:b/>
                <w:noProof/>
              </w:rPr>
              <w:t> </w:t>
            </w:r>
            <w:r w:rsidRPr="00117553">
              <w:rPr>
                <w:b/>
                <w:noProof/>
              </w:rPr>
              <w:t> </w:t>
            </w:r>
            <w:r w:rsidRPr="00117553">
              <w:rPr>
                <w:b/>
                <w:noProof/>
              </w:rPr>
              <w:t> </w:t>
            </w:r>
            <w:r w:rsidRPr="00117553">
              <w:rPr>
                <w:b/>
                <w:noProof/>
              </w:rPr>
              <w:t> </w:t>
            </w:r>
            <w:r w:rsidRPr="00117553">
              <w:rPr>
                <w:b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1805F2" w14:textId="77777777" w:rsidR="004C4F59" w:rsidRPr="00117553" w:rsidRDefault="004C4F59" w:rsidP="00C03C87">
            <w:pPr>
              <w:pStyle w:val="invulveld"/>
              <w:framePr w:hSpace="0" w:wrap="auto" w:vAnchor="margin" w:xAlign="left" w:yAlign="inline"/>
              <w:suppressOverlap w:val="0"/>
              <w:rPr>
                <w:b/>
              </w:rPr>
            </w:pPr>
            <w:r w:rsidRPr="00117553">
              <w:rPr>
                <w:b/>
              </w:rPr>
              <w:t>maanden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9084E" w14:textId="77777777" w:rsidR="004C4F59" w:rsidRPr="003D114E" w:rsidRDefault="004C4F59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9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067AF" w14:textId="77777777" w:rsidR="004C4F59" w:rsidRPr="003D114E" w:rsidRDefault="004C4F59" w:rsidP="00C03C8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4C4F59" w:rsidRPr="003D114E" w14:paraId="452DC22B" w14:textId="77777777" w:rsidTr="004C4F59">
        <w:trPr>
          <w:trHeight w:hRule="exact" w:val="227"/>
        </w:trPr>
        <w:tc>
          <w:tcPr>
            <w:tcW w:w="1488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A8284" w14:textId="77777777" w:rsidR="004C4F59" w:rsidRPr="003D114E" w:rsidRDefault="004C4F59" w:rsidP="00C03C87">
            <w:pPr>
              <w:pStyle w:val="leeg"/>
            </w:pPr>
          </w:p>
        </w:tc>
      </w:tr>
    </w:tbl>
    <w:p w14:paraId="178BE90D" w14:textId="77777777" w:rsidR="004C4F59" w:rsidRDefault="004C4F59"/>
    <w:p w14:paraId="6D785EAD" w14:textId="77777777" w:rsidR="004C4F59" w:rsidRDefault="004C4F59"/>
    <w:p w14:paraId="5D560F6E" w14:textId="77777777" w:rsidR="00A27B89" w:rsidRPr="007C4870" w:rsidRDefault="00A27B89">
      <w:pPr>
        <w:rPr>
          <w:sz w:val="2"/>
          <w:szCs w:val="2"/>
        </w:rPr>
      </w:pPr>
    </w:p>
    <w:sectPr w:rsidR="00A27B89" w:rsidRPr="007C4870" w:rsidSect="00D00762">
      <w:pgSz w:w="16838" w:h="11906" w:orient="landscape" w:code="9"/>
      <w:pgMar w:top="851" w:right="680" w:bottom="680" w:left="1134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3A481" w14:textId="77777777" w:rsidR="002209A9" w:rsidRDefault="002209A9" w:rsidP="008E174D">
      <w:r>
        <w:separator/>
      </w:r>
    </w:p>
  </w:endnote>
  <w:endnote w:type="continuationSeparator" w:id="0">
    <w:p w14:paraId="666C3669" w14:textId="77777777" w:rsidR="002209A9" w:rsidRDefault="002209A9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B8400" w14:textId="54B2B42B" w:rsidR="002E0F98" w:rsidRDefault="00B86586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 w:rsidRPr="00B86586">
      <w:rPr>
        <w:sz w:val="18"/>
        <w:szCs w:val="18"/>
      </w:rPr>
      <w:t xml:space="preserve">De erkenning als tandarts-specialist in de </w:t>
    </w:r>
    <w:r w:rsidR="00066A22">
      <w:rPr>
        <w:sz w:val="18"/>
        <w:szCs w:val="18"/>
      </w:rPr>
      <w:t>parodontologie</w:t>
    </w:r>
    <w:r w:rsidR="002E0F98">
      <w:rPr>
        <w:sz w:val="18"/>
        <w:szCs w:val="18"/>
      </w:rPr>
      <w:t xml:space="preserve"> </w:t>
    </w:r>
    <w:r w:rsidR="002E0F98" w:rsidRPr="003E02FB">
      <w:rPr>
        <w:sz w:val="18"/>
        <w:szCs w:val="18"/>
      </w:rPr>
      <w:t xml:space="preserve">- pagina </w:t>
    </w:r>
    <w:r w:rsidR="002E0F98" w:rsidRPr="003E02FB">
      <w:rPr>
        <w:sz w:val="18"/>
        <w:szCs w:val="18"/>
      </w:rPr>
      <w:fldChar w:fldCharType="begin"/>
    </w:r>
    <w:r w:rsidR="002E0F98" w:rsidRPr="003E02FB">
      <w:rPr>
        <w:sz w:val="18"/>
        <w:szCs w:val="18"/>
      </w:rPr>
      <w:instrText xml:space="preserve"> PAGE </w:instrText>
    </w:r>
    <w:r w:rsidR="002E0F98" w:rsidRPr="003E02FB">
      <w:rPr>
        <w:sz w:val="18"/>
        <w:szCs w:val="18"/>
      </w:rPr>
      <w:fldChar w:fldCharType="separate"/>
    </w:r>
    <w:r w:rsidR="00D25154">
      <w:rPr>
        <w:noProof/>
        <w:sz w:val="18"/>
        <w:szCs w:val="18"/>
      </w:rPr>
      <w:t>2</w:t>
    </w:r>
    <w:r w:rsidR="002E0F98" w:rsidRPr="003E02FB">
      <w:rPr>
        <w:sz w:val="18"/>
        <w:szCs w:val="18"/>
      </w:rPr>
      <w:fldChar w:fldCharType="end"/>
    </w:r>
    <w:r w:rsidR="002E0F98" w:rsidRPr="003E02FB">
      <w:rPr>
        <w:sz w:val="18"/>
        <w:szCs w:val="18"/>
      </w:rPr>
      <w:t xml:space="preserve"> van </w:t>
    </w:r>
    <w:r w:rsidR="002E0F98" w:rsidRPr="003E02FB">
      <w:rPr>
        <w:rStyle w:val="Paginanummer"/>
        <w:sz w:val="18"/>
        <w:szCs w:val="18"/>
      </w:rPr>
      <w:fldChar w:fldCharType="begin"/>
    </w:r>
    <w:r w:rsidR="002E0F98" w:rsidRPr="003E02FB">
      <w:rPr>
        <w:rStyle w:val="Paginanummer"/>
        <w:sz w:val="18"/>
        <w:szCs w:val="18"/>
      </w:rPr>
      <w:instrText xml:space="preserve"> NUMPAGES </w:instrText>
    </w:r>
    <w:r w:rsidR="002E0F98" w:rsidRPr="003E02FB">
      <w:rPr>
        <w:rStyle w:val="Paginanummer"/>
        <w:sz w:val="18"/>
        <w:szCs w:val="18"/>
      </w:rPr>
      <w:fldChar w:fldCharType="separate"/>
    </w:r>
    <w:r w:rsidR="00D25154">
      <w:rPr>
        <w:rStyle w:val="Paginanummer"/>
        <w:noProof/>
        <w:sz w:val="18"/>
        <w:szCs w:val="18"/>
      </w:rPr>
      <w:t>3</w:t>
    </w:r>
    <w:r w:rsidR="002E0F98" w:rsidRPr="003E02FB">
      <w:rPr>
        <w:rStyle w:val="Paginanumm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65D5D" w14:textId="5C06EEC6" w:rsidR="002E0F98" w:rsidRPr="007C4870" w:rsidRDefault="00683A4F" w:rsidP="007C4870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  <w:rPr>
        <w:sz w:val="18"/>
        <w:szCs w:val="18"/>
      </w:rPr>
    </w:pPr>
    <w:r w:rsidRPr="00F51652">
      <w:rPr>
        <w:noProof/>
        <w:lang w:val="nl-NL" w:eastAsia="nl-NL"/>
      </w:rPr>
      <w:drawing>
        <wp:anchor distT="0" distB="0" distL="114300" distR="114300" simplePos="0" relativeHeight="251659264" behindDoc="0" locked="0" layoutInCell="1" allowOverlap="1" wp14:anchorId="0ECBCE3D" wp14:editId="2E2B53FD">
          <wp:simplePos x="0" y="0"/>
          <wp:positionH relativeFrom="page">
            <wp:posOffset>540385</wp:posOffset>
          </wp:positionH>
          <wp:positionV relativeFrom="page">
            <wp:posOffset>9899015</wp:posOffset>
          </wp:positionV>
          <wp:extent cx="1105200" cy="468923"/>
          <wp:effectExtent l="0" t="0" r="0" b="7620"/>
          <wp:wrapNone/>
          <wp:docPr id="8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4F59">
      <w:rPr>
        <w:sz w:val="18"/>
        <w:szCs w:val="18"/>
      </w:rPr>
      <w:t xml:space="preserve">Aanvraag van de </w:t>
    </w:r>
    <w:r w:rsidR="0021687E" w:rsidRPr="0021687E">
      <w:rPr>
        <w:sz w:val="18"/>
        <w:szCs w:val="18"/>
      </w:rPr>
      <w:t>erkenning als tandarts</w:t>
    </w:r>
    <w:r w:rsidR="00506A10">
      <w:rPr>
        <w:sz w:val="18"/>
        <w:szCs w:val="18"/>
      </w:rPr>
      <w:t xml:space="preserve">-specialist in de </w:t>
    </w:r>
    <w:r w:rsidR="00066A22">
      <w:rPr>
        <w:sz w:val="18"/>
        <w:szCs w:val="18"/>
      </w:rPr>
      <w:t>parodontologie</w:t>
    </w:r>
    <w:r w:rsidR="002E0F98">
      <w:rPr>
        <w:sz w:val="18"/>
        <w:szCs w:val="18"/>
      </w:rPr>
      <w:t xml:space="preserve"> </w:t>
    </w:r>
    <w:r w:rsidR="002E0F98" w:rsidRPr="003E02FB">
      <w:rPr>
        <w:sz w:val="18"/>
        <w:szCs w:val="18"/>
      </w:rPr>
      <w:t xml:space="preserve">- pagina </w:t>
    </w:r>
    <w:r w:rsidR="002E0F98" w:rsidRPr="003E02FB">
      <w:rPr>
        <w:sz w:val="18"/>
        <w:szCs w:val="18"/>
      </w:rPr>
      <w:fldChar w:fldCharType="begin"/>
    </w:r>
    <w:r w:rsidR="002E0F98" w:rsidRPr="003E02FB">
      <w:rPr>
        <w:sz w:val="18"/>
        <w:szCs w:val="18"/>
      </w:rPr>
      <w:instrText xml:space="preserve"> PAGE </w:instrText>
    </w:r>
    <w:r w:rsidR="002E0F98" w:rsidRPr="003E02FB">
      <w:rPr>
        <w:sz w:val="18"/>
        <w:szCs w:val="18"/>
      </w:rPr>
      <w:fldChar w:fldCharType="separate"/>
    </w:r>
    <w:r w:rsidR="00AC37D2">
      <w:rPr>
        <w:noProof/>
        <w:sz w:val="18"/>
        <w:szCs w:val="18"/>
      </w:rPr>
      <w:t>1</w:t>
    </w:r>
    <w:r w:rsidR="002E0F98" w:rsidRPr="003E02FB">
      <w:rPr>
        <w:sz w:val="18"/>
        <w:szCs w:val="18"/>
      </w:rPr>
      <w:fldChar w:fldCharType="end"/>
    </w:r>
    <w:r w:rsidR="002E0F98" w:rsidRPr="003E02FB">
      <w:rPr>
        <w:sz w:val="18"/>
        <w:szCs w:val="18"/>
      </w:rPr>
      <w:t xml:space="preserve"> van </w:t>
    </w:r>
    <w:r w:rsidR="00C81492">
      <w:fldChar w:fldCharType="begin"/>
    </w:r>
    <w:r w:rsidR="00C81492">
      <w:instrText xml:space="preserve"> NUMPAGES </w:instrText>
    </w:r>
    <w:r w:rsidR="00C81492">
      <w:fldChar w:fldCharType="separate"/>
    </w:r>
    <w:r w:rsidR="00AC37D2">
      <w:rPr>
        <w:noProof/>
      </w:rPr>
      <w:t>2</w:t>
    </w:r>
    <w:r w:rsidR="00C8149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EBA05" w14:textId="77777777" w:rsidR="002209A9" w:rsidRDefault="002209A9" w:rsidP="008E174D">
      <w:r>
        <w:separator/>
      </w:r>
    </w:p>
  </w:footnote>
  <w:footnote w:type="continuationSeparator" w:id="0">
    <w:p w14:paraId="1AF0AA2D" w14:textId="77777777" w:rsidR="002209A9" w:rsidRDefault="002209A9" w:rsidP="008E1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B12E9"/>
    <w:multiLevelType w:val="hybridMultilevel"/>
    <w:tmpl w:val="50D42C96"/>
    <w:lvl w:ilvl="0" w:tplc="0813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17012"/>
    <w:multiLevelType w:val="hybridMultilevel"/>
    <w:tmpl w:val="50F41A6A"/>
    <w:lvl w:ilvl="0" w:tplc="35543A4C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  <w:b w:val="0"/>
        <w:sz w:val="20"/>
        <w:szCs w:val="20"/>
      </w:rPr>
    </w:lvl>
    <w:lvl w:ilvl="1" w:tplc="08130003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1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332574">
    <w:abstractNumId w:val="9"/>
  </w:num>
  <w:num w:numId="2" w16cid:durableId="1001086233">
    <w:abstractNumId w:val="6"/>
  </w:num>
  <w:num w:numId="3" w16cid:durableId="1208908979">
    <w:abstractNumId w:val="1"/>
  </w:num>
  <w:num w:numId="4" w16cid:durableId="1425110045">
    <w:abstractNumId w:val="5"/>
  </w:num>
  <w:num w:numId="5" w16cid:durableId="663095337">
    <w:abstractNumId w:val="2"/>
  </w:num>
  <w:num w:numId="6" w16cid:durableId="910576861">
    <w:abstractNumId w:val="8"/>
  </w:num>
  <w:num w:numId="7" w16cid:durableId="2008483660">
    <w:abstractNumId w:val="0"/>
  </w:num>
  <w:num w:numId="8" w16cid:durableId="602762935">
    <w:abstractNumId w:val="3"/>
  </w:num>
  <w:num w:numId="9" w16cid:durableId="504370668">
    <w:abstractNumId w:val="7"/>
  </w:num>
  <w:num w:numId="10" w16cid:durableId="2129810294">
    <w:abstractNumId w:val="11"/>
  </w:num>
  <w:num w:numId="11" w16cid:durableId="624702833">
    <w:abstractNumId w:val="7"/>
  </w:num>
  <w:num w:numId="12" w16cid:durableId="1781488670">
    <w:abstractNumId w:val="7"/>
  </w:num>
  <w:num w:numId="13" w16cid:durableId="953175878">
    <w:abstractNumId w:val="7"/>
  </w:num>
  <w:num w:numId="14" w16cid:durableId="1911962223">
    <w:abstractNumId w:val="7"/>
  </w:num>
  <w:num w:numId="15" w16cid:durableId="494806183">
    <w:abstractNumId w:val="7"/>
  </w:num>
  <w:num w:numId="16" w16cid:durableId="620384656">
    <w:abstractNumId w:val="7"/>
  </w:num>
  <w:num w:numId="17" w16cid:durableId="933973607">
    <w:abstractNumId w:val="7"/>
  </w:num>
  <w:num w:numId="18" w16cid:durableId="1417628040">
    <w:abstractNumId w:val="4"/>
  </w:num>
  <w:num w:numId="19" w16cid:durableId="1014558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17"/>
    <w:rsid w:val="00000E34"/>
    <w:rsid w:val="00001981"/>
    <w:rsid w:val="000028FF"/>
    <w:rsid w:val="0000345C"/>
    <w:rsid w:val="000045F4"/>
    <w:rsid w:val="00007912"/>
    <w:rsid w:val="00010EDF"/>
    <w:rsid w:val="00023083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7E54"/>
    <w:rsid w:val="0005708D"/>
    <w:rsid w:val="00057DEA"/>
    <w:rsid w:val="00062D04"/>
    <w:rsid w:val="00065AAB"/>
    <w:rsid w:val="00066A22"/>
    <w:rsid w:val="000729C1"/>
    <w:rsid w:val="00073BEF"/>
    <w:rsid w:val="000750D1"/>
    <w:rsid w:val="000753A0"/>
    <w:rsid w:val="00077C6F"/>
    <w:rsid w:val="00084E5E"/>
    <w:rsid w:val="00091A4B"/>
    <w:rsid w:val="00091ACB"/>
    <w:rsid w:val="00091BDC"/>
    <w:rsid w:val="000972C2"/>
    <w:rsid w:val="00097D39"/>
    <w:rsid w:val="000A079F"/>
    <w:rsid w:val="000A0CB7"/>
    <w:rsid w:val="000A20BC"/>
    <w:rsid w:val="000A31F2"/>
    <w:rsid w:val="000A5120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0BB6"/>
    <w:rsid w:val="000E23B0"/>
    <w:rsid w:val="000E7B6C"/>
    <w:rsid w:val="000F39BB"/>
    <w:rsid w:val="000F5541"/>
    <w:rsid w:val="000F671B"/>
    <w:rsid w:val="000F70D9"/>
    <w:rsid w:val="00100E0D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226C6"/>
    <w:rsid w:val="00122EB4"/>
    <w:rsid w:val="00125749"/>
    <w:rsid w:val="00131170"/>
    <w:rsid w:val="00133020"/>
    <w:rsid w:val="001348AA"/>
    <w:rsid w:val="00140F42"/>
    <w:rsid w:val="00142A46"/>
    <w:rsid w:val="00142D91"/>
    <w:rsid w:val="00143965"/>
    <w:rsid w:val="00143B76"/>
    <w:rsid w:val="00146935"/>
    <w:rsid w:val="00147129"/>
    <w:rsid w:val="00152301"/>
    <w:rsid w:val="00161B93"/>
    <w:rsid w:val="00162B26"/>
    <w:rsid w:val="00162CC2"/>
    <w:rsid w:val="0016431A"/>
    <w:rsid w:val="001656CB"/>
    <w:rsid w:val="00167ACC"/>
    <w:rsid w:val="00172572"/>
    <w:rsid w:val="00176865"/>
    <w:rsid w:val="001816D5"/>
    <w:rsid w:val="00183949"/>
    <w:rsid w:val="00183A68"/>
    <w:rsid w:val="00183EFC"/>
    <w:rsid w:val="00190CBE"/>
    <w:rsid w:val="001917FA"/>
    <w:rsid w:val="00192B4B"/>
    <w:rsid w:val="001962E5"/>
    <w:rsid w:val="00197FE0"/>
    <w:rsid w:val="001A23D3"/>
    <w:rsid w:val="001A3CC2"/>
    <w:rsid w:val="001A6FF5"/>
    <w:rsid w:val="001A7AFA"/>
    <w:rsid w:val="001B232D"/>
    <w:rsid w:val="001B40B5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F29A4"/>
    <w:rsid w:val="001F3741"/>
    <w:rsid w:val="001F3B9A"/>
    <w:rsid w:val="001F7119"/>
    <w:rsid w:val="002054CB"/>
    <w:rsid w:val="00210873"/>
    <w:rsid w:val="00212291"/>
    <w:rsid w:val="00214841"/>
    <w:rsid w:val="00215141"/>
    <w:rsid w:val="00216833"/>
    <w:rsid w:val="0021687E"/>
    <w:rsid w:val="002209A9"/>
    <w:rsid w:val="00221A1E"/>
    <w:rsid w:val="00222276"/>
    <w:rsid w:val="002230A4"/>
    <w:rsid w:val="00225D0E"/>
    <w:rsid w:val="00226392"/>
    <w:rsid w:val="002268C9"/>
    <w:rsid w:val="00232277"/>
    <w:rsid w:val="00240902"/>
    <w:rsid w:val="00251224"/>
    <w:rsid w:val="0025128E"/>
    <w:rsid w:val="00254C6C"/>
    <w:rsid w:val="002565D7"/>
    <w:rsid w:val="00256E73"/>
    <w:rsid w:val="00261971"/>
    <w:rsid w:val="002625B5"/>
    <w:rsid w:val="00266E15"/>
    <w:rsid w:val="00272A26"/>
    <w:rsid w:val="00273378"/>
    <w:rsid w:val="002825AD"/>
    <w:rsid w:val="00283D00"/>
    <w:rsid w:val="0028507B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96AD1"/>
    <w:rsid w:val="002A3215"/>
    <w:rsid w:val="002A5A44"/>
    <w:rsid w:val="002B4E40"/>
    <w:rsid w:val="002B5414"/>
    <w:rsid w:val="002B6360"/>
    <w:rsid w:val="002C287B"/>
    <w:rsid w:val="002C4E44"/>
    <w:rsid w:val="002D2733"/>
    <w:rsid w:val="002D38A1"/>
    <w:rsid w:val="002D73C3"/>
    <w:rsid w:val="002D7C05"/>
    <w:rsid w:val="002E01EF"/>
    <w:rsid w:val="002E0F98"/>
    <w:rsid w:val="002E16CC"/>
    <w:rsid w:val="002E3C53"/>
    <w:rsid w:val="002E60C1"/>
    <w:rsid w:val="002E799B"/>
    <w:rsid w:val="002F26E9"/>
    <w:rsid w:val="002F3344"/>
    <w:rsid w:val="002F6BA1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315DB"/>
    <w:rsid w:val="003347F1"/>
    <w:rsid w:val="00344002"/>
    <w:rsid w:val="00344078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921EE"/>
    <w:rsid w:val="003A11D3"/>
    <w:rsid w:val="003A2D06"/>
    <w:rsid w:val="003A4498"/>
    <w:rsid w:val="003A4E6F"/>
    <w:rsid w:val="003A6216"/>
    <w:rsid w:val="003B0490"/>
    <w:rsid w:val="003B1F13"/>
    <w:rsid w:val="003B3D12"/>
    <w:rsid w:val="003C55AE"/>
    <w:rsid w:val="003C65FD"/>
    <w:rsid w:val="003C75CA"/>
    <w:rsid w:val="003D114E"/>
    <w:rsid w:val="003E02FB"/>
    <w:rsid w:val="003E05E3"/>
    <w:rsid w:val="003E3EAF"/>
    <w:rsid w:val="003E5458"/>
    <w:rsid w:val="0040190E"/>
    <w:rsid w:val="00406A5D"/>
    <w:rsid w:val="00407FE0"/>
    <w:rsid w:val="00412E01"/>
    <w:rsid w:val="00413376"/>
    <w:rsid w:val="00417E3A"/>
    <w:rsid w:val="00422E30"/>
    <w:rsid w:val="004258F8"/>
    <w:rsid w:val="00425A77"/>
    <w:rsid w:val="00430EF9"/>
    <w:rsid w:val="004362FB"/>
    <w:rsid w:val="00440A62"/>
    <w:rsid w:val="00440BC0"/>
    <w:rsid w:val="00445080"/>
    <w:rsid w:val="0044546C"/>
    <w:rsid w:val="00450445"/>
    <w:rsid w:val="0045144E"/>
    <w:rsid w:val="004519AB"/>
    <w:rsid w:val="00451CC3"/>
    <w:rsid w:val="00456DCE"/>
    <w:rsid w:val="00463023"/>
    <w:rsid w:val="00463F3F"/>
    <w:rsid w:val="00471768"/>
    <w:rsid w:val="004857A8"/>
    <w:rsid w:val="00486FC2"/>
    <w:rsid w:val="004A185A"/>
    <w:rsid w:val="004A28E3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4F59"/>
    <w:rsid w:val="004C6D3F"/>
    <w:rsid w:val="004C6E93"/>
    <w:rsid w:val="004D1575"/>
    <w:rsid w:val="004D213B"/>
    <w:rsid w:val="004D2DC8"/>
    <w:rsid w:val="004D4843"/>
    <w:rsid w:val="004D4F34"/>
    <w:rsid w:val="004D5397"/>
    <w:rsid w:val="004D5B75"/>
    <w:rsid w:val="004D65B0"/>
    <w:rsid w:val="004D6ADB"/>
    <w:rsid w:val="004E1C5E"/>
    <w:rsid w:val="004E2712"/>
    <w:rsid w:val="004E2CF2"/>
    <w:rsid w:val="004E2FB1"/>
    <w:rsid w:val="004E341C"/>
    <w:rsid w:val="004E4AEE"/>
    <w:rsid w:val="004E4D81"/>
    <w:rsid w:val="004E6AC1"/>
    <w:rsid w:val="004F0B46"/>
    <w:rsid w:val="004F5BB2"/>
    <w:rsid w:val="004F64B9"/>
    <w:rsid w:val="004F66D1"/>
    <w:rsid w:val="00501AD2"/>
    <w:rsid w:val="00504D1E"/>
    <w:rsid w:val="00506277"/>
    <w:rsid w:val="00506A10"/>
    <w:rsid w:val="0051224B"/>
    <w:rsid w:val="0051379D"/>
    <w:rsid w:val="00516BDC"/>
    <w:rsid w:val="005177A0"/>
    <w:rsid w:val="005247C1"/>
    <w:rsid w:val="00527F3D"/>
    <w:rsid w:val="00530A3F"/>
    <w:rsid w:val="005346C8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622C1"/>
    <w:rsid w:val="005637C4"/>
    <w:rsid w:val="00563FEE"/>
    <w:rsid w:val="005644A7"/>
    <w:rsid w:val="005657B2"/>
    <w:rsid w:val="0057124A"/>
    <w:rsid w:val="00573388"/>
    <w:rsid w:val="0058088D"/>
    <w:rsid w:val="00580BAD"/>
    <w:rsid w:val="0058178B"/>
    <w:rsid w:val="005819BA"/>
    <w:rsid w:val="00583F20"/>
    <w:rsid w:val="00585957"/>
    <w:rsid w:val="00587ED4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5DB"/>
    <w:rsid w:val="005B58B3"/>
    <w:rsid w:val="005B6B85"/>
    <w:rsid w:val="005C1EF6"/>
    <w:rsid w:val="005C272D"/>
    <w:rsid w:val="005C3256"/>
    <w:rsid w:val="005C353F"/>
    <w:rsid w:val="005C356F"/>
    <w:rsid w:val="005C3A90"/>
    <w:rsid w:val="005C6AEE"/>
    <w:rsid w:val="005D09E4"/>
    <w:rsid w:val="005D0E68"/>
    <w:rsid w:val="005D0FE7"/>
    <w:rsid w:val="005D2F64"/>
    <w:rsid w:val="005D7ABC"/>
    <w:rsid w:val="005E33AD"/>
    <w:rsid w:val="005E3F7E"/>
    <w:rsid w:val="005E51B5"/>
    <w:rsid w:val="005E6535"/>
    <w:rsid w:val="005F1F38"/>
    <w:rsid w:val="005F6894"/>
    <w:rsid w:val="005F706A"/>
    <w:rsid w:val="00610E7C"/>
    <w:rsid w:val="0061253A"/>
    <w:rsid w:val="00612D11"/>
    <w:rsid w:val="006137BA"/>
    <w:rsid w:val="00614A17"/>
    <w:rsid w:val="0061675A"/>
    <w:rsid w:val="006172C6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3981"/>
    <w:rsid w:val="00644BAB"/>
    <w:rsid w:val="0064611D"/>
    <w:rsid w:val="00650FA0"/>
    <w:rsid w:val="006516D6"/>
    <w:rsid w:val="006541DC"/>
    <w:rsid w:val="0065475D"/>
    <w:rsid w:val="00654C04"/>
    <w:rsid w:val="0065758B"/>
    <w:rsid w:val="006606B1"/>
    <w:rsid w:val="006655AD"/>
    <w:rsid w:val="00665E66"/>
    <w:rsid w:val="00670BFC"/>
    <w:rsid w:val="00671529"/>
    <w:rsid w:val="00671C3E"/>
    <w:rsid w:val="006758D8"/>
    <w:rsid w:val="00676016"/>
    <w:rsid w:val="0068227D"/>
    <w:rsid w:val="00683A4F"/>
    <w:rsid w:val="00683C60"/>
    <w:rsid w:val="00687811"/>
    <w:rsid w:val="00691506"/>
    <w:rsid w:val="006935AC"/>
    <w:rsid w:val="006B3EB7"/>
    <w:rsid w:val="006B51E1"/>
    <w:rsid w:val="006C4337"/>
    <w:rsid w:val="006C51E9"/>
    <w:rsid w:val="006C59C7"/>
    <w:rsid w:val="006D01FB"/>
    <w:rsid w:val="006D0E83"/>
    <w:rsid w:val="006E29BE"/>
    <w:rsid w:val="00700A82"/>
    <w:rsid w:val="0070145B"/>
    <w:rsid w:val="007044A7"/>
    <w:rsid w:val="007046B3"/>
    <w:rsid w:val="0070526E"/>
    <w:rsid w:val="00706B44"/>
    <w:rsid w:val="007076EB"/>
    <w:rsid w:val="007144AC"/>
    <w:rsid w:val="00715311"/>
    <w:rsid w:val="007160C9"/>
    <w:rsid w:val="00717BD8"/>
    <w:rsid w:val="00724657"/>
    <w:rsid w:val="007247AC"/>
    <w:rsid w:val="007255A9"/>
    <w:rsid w:val="0073380E"/>
    <w:rsid w:val="0073503E"/>
    <w:rsid w:val="00736B02"/>
    <w:rsid w:val="007447BF"/>
    <w:rsid w:val="00752881"/>
    <w:rsid w:val="00753016"/>
    <w:rsid w:val="007557D2"/>
    <w:rsid w:val="0076000B"/>
    <w:rsid w:val="0076022D"/>
    <w:rsid w:val="0076073D"/>
    <w:rsid w:val="00763AC5"/>
    <w:rsid w:val="007667B1"/>
    <w:rsid w:val="00770A49"/>
    <w:rsid w:val="00771E52"/>
    <w:rsid w:val="00773F18"/>
    <w:rsid w:val="00780619"/>
    <w:rsid w:val="00781F63"/>
    <w:rsid w:val="00786BC8"/>
    <w:rsid w:val="00786DAE"/>
    <w:rsid w:val="00793ACB"/>
    <w:rsid w:val="007950E5"/>
    <w:rsid w:val="007A30C3"/>
    <w:rsid w:val="007A3EB4"/>
    <w:rsid w:val="007A5032"/>
    <w:rsid w:val="007B11B5"/>
    <w:rsid w:val="007B3243"/>
    <w:rsid w:val="007B525C"/>
    <w:rsid w:val="007B5A0C"/>
    <w:rsid w:val="007C4870"/>
    <w:rsid w:val="007D070B"/>
    <w:rsid w:val="007D2869"/>
    <w:rsid w:val="007D2F95"/>
    <w:rsid w:val="007D3046"/>
    <w:rsid w:val="007D36EA"/>
    <w:rsid w:val="007D58A4"/>
    <w:rsid w:val="007F0574"/>
    <w:rsid w:val="007F4219"/>
    <w:rsid w:val="007F61F5"/>
    <w:rsid w:val="007F725F"/>
    <w:rsid w:val="00814665"/>
    <w:rsid w:val="00815094"/>
    <w:rsid w:val="00815F9E"/>
    <w:rsid w:val="0082494D"/>
    <w:rsid w:val="00824976"/>
    <w:rsid w:val="00825D0C"/>
    <w:rsid w:val="0082645C"/>
    <w:rsid w:val="00826920"/>
    <w:rsid w:val="00827E84"/>
    <w:rsid w:val="00831514"/>
    <w:rsid w:val="0083427C"/>
    <w:rsid w:val="00834D82"/>
    <w:rsid w:val="0084129A"/>
    <w:rsid w:val="00843616"/>
    <w:rsid w:val="008438C8"/>
    <w:rsid w:val="00844B16"/>
    <w:rsid w:val="00845AB1"/>
    <w:rsid w:val="00846FB4"/>
    <w:rsid w:val="0084752A"/>
    <w:rsid w:val="00853F02"/>
    <w:rsid w:val="00855A89"/>
    <w:rsid w:val="00857D05"/>
    <w:rsid w:val="008630B5"/>
    <w:rsid w:val="00867B8E"/>
    <w:rsid w:val="00871B14"/>
    <w:rsid w:val="008740E6"/>
    <w:rsid w:val="008747C0"/>
    <w:rsid w:val="00874FB0"/>
    <w:rsid w:val="00877401"/>
    <w:rsid w:val="00877606"/>
    <w:rsid w:val="008807CB"/>
    <w:rsid w:val="00880A15"/>
    <w:rsid w:val="0088206C"/>
    <w:rsid w:val="00883572"/>
    <w:rsid w:val="00884C0F"/>
    <w:rsid w:val="008875E0"/>
    <w:rsid w:val="00887E46"/>
    <w:rsid w:val="00894BAF"/>
    <w:rsid w:val="008954B5"/>
    <w:rsid w:val="00895F58"/>
    <w:rsid w:val="00896280"/>
    <w:rsid w:val="00897B68"/>
    <w:rsid w:val="008A123A"/>
    <w:rsid w:val="008A29B0"/>
    <w:rsid w:val="008A599E"/>
    <w:rsid w:val="008A6362"/>
    <w:rsid w:val="008A643A"/>
    <w:rsid w:val="008B153E"/>
    <w:rsid w:val="008B1882"/>
    <w:rsid w:val="008B7004"/>
    <w:rsid w:val="008C3A03"/>
    <w:rsid w:val="008C4B7F"/>
    <w:rsid w:val="008C6D1B"/>
    <w:rsid w:val="008D0405"/>
    <w:rsid w:val="008D0889"/>
    <w:rsid w:val="008D347C"/>
    <w:rsid w:val="008D36C7"/>
    <w:rsid w:val="008E114D"/>
    <w:rsid w:val="008E174D"/>
    <w:rsid w:val="008E359F"/>
    <w:rsid w:val="008E79AF"/>
    <w:rsid w:val="008E7B73"/>
    <w:rsid w:val="008F03FA"/>
    <w:rsid w:val="008F056C"/>
    <w:rsid w:val="008F0D5D"/>
    <w:rsid w:val="0090014D"/>
    <w:rsid w:val="009007A7"/>
    <w:rsid w:val="00901191"/>
    <w:rsid w:val="009077C4"/>
    <w:rsid w:val="00907C18"/>
    <w:rsid w:val="009110D4"/>
    <w:rsid w:val="0091707D"/>
    <w:rsid w:val="00925C39"/>
    <w:rsid w:val="0093154B"/>
    <w:rsid w:val="0093279E"/>
    <w:rsid w:val="00942B65"/>
    <w:rsid w:val="00944CB5"/>
    <w:rsid w:val="00946AFF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18E4"/>
    <w:rsid w:val="009833C7"/>
    <w:rsid w:val="00983E7B"/>
    <w:rsid w:val="0098739A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094A"/>
    <w:rsid w:val="009A45A4"/>
    <w:rsid w:val="009A498E"/>
    <w:rsid w:val="009B118D"/>
    <w:rsid w:val="009B1293"/>
    <w:rsid w:val="009B3856"/>
    <w:rsid w:val="009B4964"/>
    <w:rsid w:val="009B7127"/>
    <w:rsid w:val="009C2D7B"/>
    <w:rsid w:val="009E39A9"/>
    <w:rsid w:val="009F4EBF"/>
    <w:rsid w:val="009F694A"/>
    <w:rsid w:val="009F7700"/>
    <w:rsid w:val="00A00D48"/>
    <w:rsid w:val="00A0358E"/>
    <w:rsid w:val="00A03D0D"/>
    <w:rsid w:val="00A0424E"/>
    <w:rsid w:val="00A1478B"/>
    <w:rsid w:val="00A17D34"/>
    <w:rsid w:val="00A231F0"/>
    <w:rsid w:val="00A26786"/>
    <w:rsid w:val="00A277A2"/>
    <w:rsid w:val="00A27B89"/>
    <w:rsid w:val="00A32541"/>
    <w:rsid w:val="00A33265"/>
    <w:rsid w:val="00A33BC7"/>
    <w:rsid w:val="00A35214"/>
    <w:rsid w:val="00A35578"/>
    <w:rsid w:val="00A421C1"/>
    <w:rsid w:val="00A43872"/>
    <w:rsid w:val="00A44360"/>
    <w:rsid w:val="00A504D1"/>
    <w:rsid w:val="00A54894"/>
    <w:rsid w:val="00A557E3"/>
    <w:rsid w:val="00A56961"/>
    <w:rsid w:val="00A57232"/>
    <w:rsid w:val="00A57F91"/>
    <w:rsid w:val="00A60184"/>
    <w:rsid w:val="00A60905"/>
    <w:rsid w:val="00A64787"/>
    <w:rsid w:val="00A67655"/>
    <w:rsid w:val="00A76FCD"/>
    <w:rsid w:val="00A77C51"/>
    <w:rsid w:val="00A837C9"/>
    <w:rsid w:val="00A84E6F"/>
    <w:rsid w:val="00A91815"/>
    <w:rsid w:val="00A933E2"/>
    <w:rsid w:val="00A93BDD"/>
    <w:rsid w:val="00A96A12"/>
    <w:rsid w:val="00A96C92"/>
    <w:rsid w:val="00AA6DB2"/>
    <w:rsid w:val="00AA7633"/>
    <w:rsid w:val="00AB3DF7"/>
    <w:rsid w:val="00AB431A"/>
    <w:rsid w:val="00AB49DC"/>
    <w:rsid w:val="00AB4B20"/>
    <w:rsid w:val="00AC08C3"/>
    <w:rsid w:val="00AC24C9"/>
    <w:rsid w:val="00AC37D2"/>
    <w:rsid w:val="00AC4CF6"/>
    <w:rsid w:val="00AC7EB3"/>
    <w:rsid w:val="00AD0911"/>
    <w:rsid w:val="00AD1A37"/>
    <w:rsid w:val="00AD2310"/>
    <w:rsid w:val="00AD38B3"/>
    <w:rsid w:val="00AD3A4C"/>
    <w:rsid w:val="00AD430E"/>
    <w:rsid w:val="00AD68B5"/>
    <w:rsid w:val="00AD71AC"/>
    <w:rsid w:val="00AE1EA3"/>
    <w:rsid w:val="00AE2545"/>
    <w:rsid w:val="00AE33C1"/>
    <w:rsid w:val="00AE4758"/>
    <w:rsid w:val="00AF0FAE"/>
    <w:rsid w:val="00AF113E"/>
    <w:rsid w:val="00AF3FB3"/>
    <w:rsid w:val="00AF566F"/>
    <w:rsid w:val="00AF7209"/>
    <w:rsid w:val="00B01D2A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1E4B"/>
    <w:rsid w:val="00B33867"/>
    <w:rsid w:val="00B40853"/>
    <w:rsid w:val="00B43D36"/>
    <w:rsid w:val="00B47D57"/>
    <w:rsid w:val="00B47DDF"/>
    <w:rsid w:val="00B52BAE"/>
    <w:rsid w:val="00B54073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86586"/>
    <w:rsid w:val="00B90884"/>
    <w:rsid w:val="00B93D8C"/>
    <w:rsid w:val="00B953C6"/>
    <w:rsid w:val="00BA3309"/>
    <w:rsid w:val="00BA76BD"/>
    <w:rsid w:val="00BB4EA9"/>
    <w:rsid w:val="00BB6E77"/>
    <w:rsid w:val="00BC1ED7"/>
    <w:rsid w:val="00BC362B"/>
    <w:rsid w:val="00BC3666"/>
    <w:rsid w:val="00BC5CBE"/>
    <w:rsid w:val="00BD0307"/>
    <w:rsid w:val="00BD1F3B"/>
    <w:rsid w:val="00BD227B"/>
    <w:rsid w:val="00BD3E53"/>
    <w:rsid w:val="00BD4230"/>
    <w:rsid w:val="00BD5CF2"/>
    <w:rsid w:val="00BE173D"/>
    <w:rsid w:val="00BE1C1F"/>
    <w:rsid w:val="00BE23A7"/>
    <w:rsid w:val="00BE2504"/>
    <w:rsid w:val="00BE2E6D"/>
    <w:rsid w:val="00BE5FC5"/>
    <w:rsid w:val="00BF0568"/>
    <w:rsid w:val="00C069CF"/>
    <w:rsid w:val="00C06CD3"/>
    <w:rsid w:val="00C1138A"/>
    <w:rsid w:val="00C11E16"/>
    <w:rsid w:val="00C13077"/>
    <w:rsid w:val="00C20D2A"/>
    <w:rsid w:val="00C231E4"/>
    <w:rsid w:val="00C33CA7"/>
    <w:rsid w:val="00C35359"/>
    <w:rsid w:val="00C37454"/>
    <w:rsid w:val="00C41CBF"/>
    <w:rsid w:val="00C42015"/>
    <w:rsid w:val="00C447B6"/>
    <w:rsid w:val="00C459A6"/>
    <w:rsid w:val="00C61D70"/>
    <w:rsid w:val="00C628B4"/>
    <w:rsid w:val="00C6434C"/>
    <w:rsid w:val="00C67233"/>
    <w:rsid w:val="00C676DD"/>
    <w:rsid w:val="00C72900"/>
    <w:rsid w:val="00C75DE1"/>
    <w:rsid w:val="00C76EE5"/>
    <w:rsid w:val="00C811A4"/>
    <w:rsid w:val="00C81492"/>
    <w:rsid w:val="00C8151A"/>
    <w:rsid w:val="00C823AC"/>
    <w:rsid w:val="00C83440"/>
    <w:rsid w:val="00C86148"/>
    <w:rsid w:val="00C86AE4"/>
    <w:rsid w:val="00C8770E"/>
    <w:rsid w:val="00C91532"/>
    <w:rsid w:val="00C94546"/>
    <w:rsid w:val="00CA07C4"/>
    <w:rsid w:val="00CA2E54"/>
    <w:rsid w:val="00CA4C88"/>
    <w:rsid w:val="00CA4E6C"/>
    <w:rsid w:val="00CA770C"/>
    <w:rsid w:val="00CA7BBC"/>
    <w:rsid w:val="00CB0D57"/>
    <w:rsid w:val="00CB30EC"/>
    <w:rsid w:val="00CB3108"/>
    <w:rsid w:val="00CB3E00"/>
    <w:rsid w:val="00CB763B"/>
    <w:rsid w:val="00CC127D"/>
    <w:rsid w:val="00CC1868"/>
    <w:rsid w:val="00CC1D46"/>
    <w:rsid w:val="00CC2F61"/>
    <w:rsid w:val="00CC55BB"/>
    <w:rsid w:val="00CC7865"/>
    <w:rsid w:val="00CD444D"/>
    <w:rsid w:val="00CD5C5C"/>
    <w:rsid w:val="00CD6BE4"/>
    <w:rsid w:val="00CE0698"/>
    <w:rsid w:val="00CE3888"/>
    <w:rsid w:val="00CE59A4"/>
    <w:rsid w:val="00CF20DC"/>
    <w:rsid w:val="00CF3D31"/>
    <w:rsid w:val="00CF7950"/>
    <w:rsid w:val="00CF7CDA"/>
    <w:rsid w:val="00D00762"/>
    <w:rsid w:val="00D01555"/>
    <w:rsid w:val="00D02586"/>
    <w:rsid w:val="00D02AE7"/>
    <w:rsid w:val="00D032FB"/>
    <w:rsid w:val="00D03B5B"/>
    <w:rsid w:val="00D05411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154"/>
    <w:rsid w:val="00D25903"/>
    <w:rsid w:val="00D306D6"/>
    <w:rsid w:val="00D30E5B"/>
    <w:rsid w:val="00D31550"/>
    <w:rsid w:val="00D31CC6"/>
    <w:rsid w:val="00D3255C"/>
    <w:rsid w:val="00D332E8"/>
    <w:rsid w:val="00D33BB7"/>
    <w:rsid w:val="00D411A2"/>
    <w:rsid w:val="00D430C5"/>
    <w:rsid w:val="00D4477F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AA3"/>
    <w:rsid w:val="00D64B68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3FF8"/>
    <w:rsid w:val="00D9622B"/>
    <w:rsid w:val="00DA64B5"/>
    <w:rsid w:val="00DA65C6"/>
    <w:rsid w:val="00DB0BA9"/>
    <w:rsid w:val="00DB10A4"/>
    <w:rsid w:val="00DB23B6"/>
    <w:rsid w:val="00DB54F6"/>
    <w:rsid w:val="00DB73E6"/>
    <w:rsid w:val="00DC31AA"/>
    <w:rsid w:val="00DD1714"/>
    <w:rsid w:val="00DD4C6A"/>
    <w:rsid w:val="00DD7C60"/>
    <w:rsid w:val="00DE6075"/>
    <w:rsid w:val="00DE7DFA"/>
    <w:rsid w:val="00DF3DF9"/>
    <w:rsid w:val="00DF787F"/>
    <w:rsid w:val="00E0113D"/>
    <w:rsid w:val="00E0135A"/>
    <w:rsid w:val="00E02624"/>
    <w:rsid w:val="00E03B51"/>
    <w:rsid w:val="00E05D0A"/>
    <w:rsid w:val="00E0679C"/>
    <w:rsid w:val="00E11696"/>
    <w:rsid w:val="00E1224C"/>
    <w:rsid w:val="00E130F6"/>
    <w:rsid w:val="00E13F9F"/>
    <w:rsid w:val="00E21303"/>
    <w:rsid w:val="00E218A0"/>
    <w:rsid w:val="00E224B0"/>
    <w:rsid w:val="00E227FA"/>
    <w:rsid w:val="00E26383"/>
    <w:rsid w:val="00E26E1C"/>
    <w:rsid w:val="00E27018"/>
    <w:rsid w:val="00E35B30"/>
    <w:rsid w:val="00E407F5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2C72"/>
    <w:rsid w:val="00E74A42"/>
    <w:rsid w:val="00E7798E"/>
    <w:rsid w:val="00E90137"/>
    <w:rsid w:val="00E9665E"/>
    <w:rsid w:val="00EA0A20"/>
    <w:rsid w:val="00EA3144"/>
    <w:rsid w:val="00EA343D"/>
    <w:rsid w:val="00EA6387"/>
    <w:rsid w:val="00EA78AB"/>
    <w:rsid w:val="00EB1024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4246"/>
    <w:rsid w:val="00EE4619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6FD3"/>
    <w:rsid w:val="00F276F8"/>
    <w:rsid w:val="00F32C2B"/>
    <w:rsid w:val="00F3489C"/>
    <w:rsid w:val="00F370F3"/>
    <w:rsid w:val="00F43BE2"/>
    <w:rsid w:val="00F44637"/>
    <w:rsid w:val="00F46FE8"/>
    <w:rsid w:val="00F47970"/>
    <w:rsid w:val="00F51652"/>
    <w:rsid w:val="00F55E85"/>
    <w:rsid w:val="00F56B26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6608"/>
    <w:rsid w:val="00FA598F"/>
    <w:rsid w:val="00FA63A6"/>
    <w:rsid w:val="00FA69B3"/>
    <w:rsid w:val="00FB2BD8"/>
    <w:rsid w:val="00FB7357"/>
    <w:rsid w:val="00FC0538"/>
    <w:rsid w:val="00FC1160"/>
    <w:rsid w:val="00FC1832"/>
    <w:rsid w:val="00FC6101"/>
    <w:rsid w:val="00FC7D3D"/>
    <w:rsid w:val="00FD0047"/>
    <w:rsid w:val="00FD4A60"/>
    <w:rsid w:val="00FD4E62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BDAB4C"/>
  <w15:docId w15:val="{38325A1B-1358-415C-A2F7-6EEB3233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75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2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departementzorg.b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loket.departementzorg.be/Zorgberoepe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/>
    </g3014de8249d42afad66165e3d2261e7>
    <TaxCatchAll xmlns="9a9ec0f0-7796-43d0-ac1f-4c8c46ee0bd1">
      <Value>1</Value>
    </TaxCatchAll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Zorgberoepen</TermName>
          <TermId xmlns="http://schemas.microsoft.com/office/infopath/2007/PartnerControls">c012838b-12f9-4511-91de-54e08a9d3f75</TermId>
        </TermInfo>
      </Terms>
    </i2d81646cf3b4af085db4e59f76b2271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E2D0E9AE2D29E8438E9FC6557D9306E2" ma:contentTypeVersion="7" ma:contentTypeDescription="Het basis content type “ZG Document” is een basis voor content types voor in documentbibliotheken." ma:contentTypeScope="" ma:versionID="7d40936b27efee271e6f50c39748d6e2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efa9a1d084e21b56116c65c91cf34af6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Props1.xml><?xml version="1.0" encoding="utf-8"?>
<ds:datastoreItem xmlns:ds="http://schemas.openxmlformats.org/officeDocument/2006/customXml" ds:itemID="{94D6BA63-32C3-45AF-B91E-0116CAC315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269156-D8F0-421A-8EC8-5A5772E40A4E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customXml/itemProps3.xml><?xml version="1.0" encoding="utf-8"?>
<ds:datastoreItem xmlns:ds="http://schemas.openxmlformats.org/officeDocument/2006/customXml" ds:itemID="{CB5575FE-5AA2-4407-9CA8-6C69D8D3B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0083E4-B61A-460C-82C1-B6FE71EA978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55956BE-DF40-4BAA-88C9-5D7723B70EE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10</TotalTime>
  <Pages>2</Pages>
  <Words>497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 Taaladvies</dc:creator>
  <cp:lastModifiedBy>Van den Bergh Els</cp:lastModifiedBy>
  <cp:revision>18</cp:revision>
  <cp:lastPrinted>2014-09-16T06:26:00Z</cp:lastPrinted>
  <dcterms:created xsi:type="dcterms:W3CDTF">2017-01-09T09:27:00Z</dcterms:created>
  <dcterms:modified xsi:type="dcterms:W3CDTF">2024-12-16T13:54:00Z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0x010100E5B23CBEC15EF443818A347F7744E75800E2D0E9AE2D29E8438E9FC6557D9306E2</vt:lpwstr>
  </property>
  <property fmtid="{D5CDD505-2E9C-101B-9397-08002B2CF9AE}" pid="4" name="lcf76f155ced4ddcb4097134ff3c332f">
    <vt:lpwstr/>
  </property>
  <property fmtid="{D5CDD505-2E9C-101B-9397-08002B2CF9AE}" pid="5" name="ZG Thema">
    <vt:lpwstr>1;#Zorgberoepen|c012838b-12f9-4511-91de-54e08a9d3f75</vt:lpwstr>
  </property>
  <property fmtid="{D5CDD505-2E9C-101B-9397-08002B2CF9AE}" pid="6" name="ZG_x0020_Subthema">
    <vt:lpwstr/>
  </property>
  <property fmtid="{D5CDD505-2E9C-101B-9397-08002B2CF9AE}" pid="7" name="ZG Subthema">
    <vt:lpwstr/>
  </property>
</Properties>
</file>