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5"/>
        <w:gridCol w:w="567"/>
        <w:gridCol w:w="430"/>
        <w:gridCol w:w="709"/>
        <w:gridCol w:w="425"/>
        <w:gridCol w:w="567"/>
        <w:gridCol w:w="709"/>
        <w:gridCol w:w="6093"/>
        <w:gridCol w:w="1134"/>
      </w:tblGrid>
      <w:tr w:rsidR="00A43872" w:rsidRPr="003D114E" w14:paraId="6356876E" w14:textId="77777777" w:rsidTr="00FB06F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8C54D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121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5E7A0" w14:textId="77777777" w:rsidR="00A43872" w:rsidRPr="0091717D" w:rsidRDefault="00A90616" w:rsidP="00A43872">
            <w:pPr>
              <w:pStyle w:val="Titel"/>
              <w:framePr w:wrap="around"/>
              <w:ind w:left="29"/>
              <w:rPr>
                <w:color w:val="147178"/>
                <w:sz w:val="36"/>
                <w:szCs w:val="36"/>
              </w:rPr>
            </w:pPr>
            <w:r w:rsidRPr="00FB6C19">
              <w:rPr>
                <w:color w:val="0F4C81"/>
                <w:sz w:val="36"/>
                <w:szCs w:val="36"/>
              </w:rPr>
              <w:t>Aanvraag van de erkenning als huisarts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3B7FF" w14:textId="4C8B35EF" w:rsidR="00A43872" w:rsidRPr="00940F89" w:rsidRDefault="007439F1" w:rsidP="00A90616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940F89">
              <w:rPr>
                <w:b w:val="0"/>
                <w:color w:val="0F4C81"/>
                <w:sz w:val="12"/>
                <w:szCs w:val="12"/>
              </w:rPr>
              <w:t>ZOZO</w:t>
            </w:r>
            <w:r w:rsidR="00A43872" w:rsidRPr="00940F89">
              <w:rPr>
                <w:b w:val="0"/>
                <w:color w:val="0F4C81"/>
                <w:sz w:val="12"/>
                <w:szCs w:val="12"/>
              </w:rPr>
              <w:t>-01-</w:t>
            </w:r>
            <w:r w:rsidR="00F67B4B">
              <w:rPr>
                <w:b w:val="0"/>
                <w:color w:val="0F4C81"/>
                <w:sz w:val="12"/>
                <w:szCs w:val="12"/>
              </w:rPr>
              <w:t>241203</w:t>
            </w:r>
          </w:p>
        </w:tc>
      </w:tr>
      <w:tr w:rsidR="00A43872" w:rsidRPr="003D114E" w14:paraId="5F4A5A08" w14:textId="77777777" w:rsidTr="002A7AC4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65FFB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13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AE2F0" w14:textId="77777777" w:rsidR="00A43872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FB6C19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  <w:r w:rsidR="00FB06F0" w:rsidRPr="00FB6C19">
              <w:rPr>
                <w:color w:val="0F4C81"/>
              </w:rPr>
              <w:t>///////////////////////////////////////////////////////</w:t>
            </w:r>
          </w:p>
          <w:p w14:paraId="3CA03720" w14:textId="77777777" w:rsidR="008019A5" w:rsidRDefault="008019A5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</w:p>
          <w:p w14:paraId="77526A98" w14:textId="77777777" w:rsidR="008019A5" w:rsidRDefault="008019A5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</w:p>
          <w:p w14:paraId="68ECCB91" w14:textId="696F8BC8" w:rsidR="008019A5" w:rsidRPr="00FB6C19" w:rsidRDefault="008019A5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</w:p>
        </w:tc>
      </w:tr>
      <w:tr w:rsidR="00A43872" w:rsidRPr="00C0551E" w14:paraId="0CF8F312" w14:textId="77777777" w:rsidTr="002A7A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5"/>
        </w:trPr>
        <w:tc>
          <w:tcPr>
            <w:tcW w:w="396" w:type="dxa"/>
            <w:shd w:val="clear" w:color="auto" w:fill="auto"/>
          </w:tcPr>
          <w:p w14:paraId="426CD560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13269" w:type="dxa"/>
            <w:gridSpan w:val="9"/>
            <w:shd w:val="clear" w:color="auto" w:fill="auto"/>
          </w:tcPr>
          <w:p w14:paraId="6286DE09" w14:textId="15CCA45E" w:rsidR="008019A5" w:rsidRDefault="008019A5" w:rsidP="00A43872">
            <w:pPr>
              <w:ind w:left="29"/>
              <w:rPr>
                <w:rStyle w:val="Zwaar"/>
              </w:rPr>
            </w:pPr>
          </w:p>
          <w:p w14:paraId="64429000" w14:textId="2FC4B85B" w:rsidR="00A43872" w:rsidRDefault="001D16C0" w:rsidP="00A43872">
            <w:pPr>
              <w:ind w:left="29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28E13FFF" wp14:editId="6460D14E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B3ED1" w14:textId="3732C342" w:rsidR="00A43872" w:rsidRPr="003D114E" w:rsidRDefault="00BF51FE" w:rsidP="00A43872">
            <w:pPr>
              <w:spacing w:before="40"/>
              <w:ind w:left="28"/>
              <w:rPr>
                <w:rStyle w:val="Zwaar"/>
              </w:rPr>
            </w:pPr>
            <w:r>
              <w:rPr>
                <w:rStyle w:val="Zwaar"/>
              </w:rPr>
              <w:t xml:space="preserve">Afdeling </w:t>
            </w:r>
            <w:r w:rsidR="00C0551E">
              <w:rPr>
                <w:rStyle w:val="Zwaar"/>
              </w:rPr>
              <w:t>Vlaamse Zorgkas</w:t>
            </w:r>
            <w:r>
              <w:rPr>
                <w:rStyle w:val="Zwaar"/>
              </w:rPr>
              <w:t xml:space="preserve"> en Zorgberoepen</w:t>
            </w:r>
          </w:p>
          <w:p w14:paraId="26C5CA91" w14:textId="35C84A5E" w:rsidR="00A43872" w:rsidRPr="007F38BC" w:rsidRDefault="00A43872" w:rsidP="00BF51FE">
            <w:pPr>
              <w:ind w:left="29"/>
            </w:pPr>
            <w:r w:rsidRPr="007F38BC">
              <w:rPr>
                <w:rStyle w:val="Zwaar"/>
              </w:rPr>
              <w:t>T</w:t>
            </w:r>
            <w:r w:rsidRPr="007F38BC">
              <w:t xml:space="preserve"> </w:t>
            </w:r>
            <w:r w:rsidR="00BF51FE" w:rsidRPr="007F38BC">
              <w:t>17</w:t>
            </w:r>
            <w:r w:rsidRPr="007F38BC">
              <w:t xml:space="preserve">00 – </w:t>
            </w:r>
            <w:hyperlink r:id="rId13" w:history="1">
              <w:r w:rsidR="004C3E87" w:rsidRPr="00FD1B46">
                <w:rPr>
                  <w:rStyle w:val="Hyperlink"/>
                  <w:color w:val="0F4C81"/>
                </w:rPr>
                <w:t>www.departementzorg.be</w:t>
              </w:r>
            </w:hyperlink>
          </w:p>
        </w:tc>
      </w:tr>
      <w:tr w:rsidR="008C4B7F" w:rsidRPr="003D114E" w14:paraId="5672C3D3" w14:textId="77777777" w:rsidTr="002A7AC4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1BD93" w14:textId="77777777" w:rsidR="008C4B7F" w:rsidRPr="007F38BC" w:rsidRDefault="008C4B7F" w:rsidP="004D213B">
            <w:pPr>
              <w:pStyle w:val="leeg"/>
            </w:pPr>
          </w:p>
        </w:tc>
        <w:tc>
          <w:tcPr>
            <w:tcW w:w="13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84E77" w14:textId="77777777" w:rsidR="004A37A2" w:rsidRDefault="004A37A2" w:rsidP="00232277">
            <w:pPr>
              <w:pStyle w:val="Vraagintern"/>
              <w:rPr>
                <w:rStyle w:val="Nadruk"/>
                <w:i/>
                <w:iCs w:val="0"/>
              </w:rPr>
            </w:pPr>
          </w:p>
          <w:p w14:paraId="0322878C" w14:textId="31EFBAA6" w:rsidR="008C4B7F" w:rsidRPr="00232277" w:rsidRDefault="00BF51FE" w:rsidP="00232277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Waarvoor dient dit formulier?</w:t>
            </w:r>
          </w:p>
          <w:p w14:paraId="5EB6C2D9" w14:textId="77777777" w:rsidR="00C94546" w:rsidRDefault="00BF51FE" w:rsidP="00232277">
            <w:pPr>
              <w:pStyle w:val="Aanwijzing"/>
            </w:pPr>
            <w:r>
              <w:t>Met dit formulier kunt</w:t>
            </w:r>
            <w:r w:rsidR="00510C40">
              <w:t xml:space="preserve"> u </w:t>
            </w:r>
            <w:r>
              <w:t>een erkenning als huisarts aanvragen.</w:t>
            </w:r>
          </w:p>
          <w:p w14:paraId="245DF97E" w14:textId="77777777" w:rsidR="00A63BD7" w:rsidRDefault="00A63BD7" w:rsidP="00232277">
            <w:pPr>
              <w:pStyle w:val="Aanwijzing"/>
            </w:pPr>
          </w:p>
          <w:p w14:paraId="44392E84" w14:textId="77777777" w:rsidR="00BF51FE" w:rsidRPr="00232277" w:rsidRDefault="00BF51FE" w:rsidP="00BF51FE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Welke bewijsstukken moet u bij uw aanvraag voegen?</w:t>
            </w:r>
          </w:p>
          <w:p w14:paraId="60BA4C54" w14:textId="77777777" w:rsidR="000914DC" w:rsidRDefault="000914DC" w:rsidP="00A41D10">
            <w:pPr>
              <w:pStyle w:val="Aanwijzing"/>
              <w:numPr>
                <w:ilvl w:val="0"/>
                <w:numId w:val="18"/>
              </w:numPr>
              <w:ind w:left="171" w:hanging="143"/>
            </w:pPr>
            <w:r>
              <w:t>een kopie van het bewijs dat u ingeschreven bent bij de Orde der</w:t>
            </w:r>
            <w:r w:rsidR="00ED0547">
              <w:t xml:space="preserve"> artsen</w:t>
            </w:r>
            <w:r>
              <w:t xml:space="preserve"> (niet ouder dan drie maanden)</w:t>
            </w:r>
          </w:p>
          <w:p w14:paraId="660F0C34" w14:textId="77777777" w:rsidR="000914DC" w:rsidRDefault="000914DC" w:rsidP="00A41D10">
            <w:pPr>
              <w:pStyle w:val="Aanwijzing"/>
              <w:numPr>
                <w:ilvl w:val="0"/>
                <w:numId w:val="18"/>
              </w:numPr>
              <w:ind w:left="171" w:hanging="143"/>
            </w:pPr>
            <w:r>
              <w:t>een kopie van uw diploma als master in de huisar</w:t>
            </w:r>
            <w:r w:rsidR="00A63BD7">
              <w:t>tsgeneeskunde of het voorlopig</w:t>
            </w:r>
            <w:r>
              <w:t xml:space="preserve"> attest </w:t>
            </w:r>
            <w:r w:rsidR="00A63BD7">
              <w:t>van slagen.</w:t>
            </w:r>
          </w:p>
          <w:p w14:paraId="6A5410FD" w14:textId="77777777" w:rsidR="00A63BD7" w:rsidRDefault="00A63BD7" w:rsidP="00A63BD7">
            <w:pPr>
              <w:pStyle w:val="Aanwijzing"/>
              <w:ind w:left="171"/>
            </w:pPr>
          </w:p>
          <w:p w14:paraId="361C9B8B" w14:textId="7BD4EED5" w:rsidR="00440E08" w:rsidRDefault="00BA01B7" w:rsidP="00440E08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 xml:space="preserve">Wanneer en hoe </w:t>
            </w:r>
            <w:r w:rsidR="000914DC">
              <w:rPr>
                <w:rStyle w:val="Nadruk"/>
                <w:i/>
                <w:iCs w:val="0"/>
              </w:rPr>
              <w:t>kunt u uw aanvraag indienen?</w:t>
            </w:r>
          </w:p>
          <w:p w14:paraId="34345341" w14:textId="158E13BE" w:rsidR="00440E08" w:rsidRPr="00440E08" w:rsidRDefault="00C0551E" w:rsidP="00C0551E">
            <w:pPr>
              <w:pStyle w:val="Aanwijzing"/>
            </w:pPr>
            <w:r>
              <w:t xml:space="preserve">Dien het aanvraagformulier </w:t>
            </w:r>
            <w:r w:rsidR="00440E08">
              <w:t xml:space="preserve">samen met </w:t>
            </w:r>
            <w:r>
              <w:t xml:space="preserve">alle bewijsstukken in via het e-loket </w:t>
            </w:r>
            <w:r w:rsidR="00716D7B">
              <w:t>(</w:t>
            </w:r>
            <w:r w:rsidR="00716D7B" w:rsidRPr="00716D7B">
              <w:t>https://www.eloket.departementzorg.be/Zorgberoepen</w:t>
            </w:r>
            <w:r w:rsidRPr="00DE720A">
              <w:t>)</w:t>
            </w:r>
            <w:r w:rsidR="00BA01B7">
              <w:t xml:space="preserve"> vanaf 3 maanden voor het einde van uw opleiding </w:t>
            </w:r>
            <w:r w:rsidR="007F38BC">
              <w:t>als</w:t>
            </w:r>
            <w:r w:rsidR="00BA01B7">
              <w:t xml:space="preserve"> huisarts.</w:t>
            </w:r>
          </w:p>
          <w:p w14:paraId="566AB370" w14:textId="77777777" w:rsidR="00BF51FE" w:rsidRPr="00232277" w:rsidRDefault="00BF51FE" w:rsidP="00B83D22">
            <w:pPr>
              <w:pStyle w:val="Aanwijzing"/>
            </w:pPr>
          </w:p>
        </w:tc>
      </w:tr>
      <w:tr w:rsidR="00440E08" w:rsidRPr="003D114E" w14:paraId="2EC2FA69" w14:textId="77777777" w:rsidTr="000B5D2A">
        <w:trPr>
          <w:trHeight w:hRule="exact" w:val="340"/>
        </w:trPr>
        <w:tc>
          <w:tcPr>
            <w:tcW w:w="136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8827E" w14:textId="77777777" w:rsidR="00440E08" w:rsidRPr="003D114E" w:rsidRDefault="00440E08" w:rsidP="000B5D2A">
            <w:pPr>
              <w:pStyle w:val="leeg"/>
            </w:pPr>
          </w:p>
        </w:tc>
      </w:tr>
      <w:tr w:rsidR="00440E08" w:rsidRPr="003D114E" w14:paraId="2F59BCA5" w14:textId="77777777" w:rsidTr="00D538CE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90D516F" w14:textId="77777777" w:rsidR="00440E08" w:rsidRPr="003D114E" w:rsidRDefault="00440E08" w:rsidP="000B5D2A">
            <w:pPr>
              <w:pStyle w:val="leeg"/>
            </w:pPr>
          </w:p>
        </w:tc>
        <w:tc>
          <w:tcPr>
            <w:tcW w:w="13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EF9C725" w14:textId="77777777" w:rsidR="00440E08" w:rsidRPr="00D538CE" w:rsidRDefault="00440E08" w:rsidP="000B5D2A">
            <w:pPr>
              <w:pStyle w:val="Kop1"/>
              <w:spacing w:before="0"/>
              <w:ind w:left="29"/>
              <w:rPr>
                <w:rFonts w:cs="Calibri"/>
                <w:color w:val="0F4C81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440E08" w:rsidRPr="003D114E" w14:paraId="202D9E77" w14:textId="77777777" w:rsidTr="000B5D2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6D67E" w14:textId="77777777" w:rsidR="00440E08" w:rsidRPr="003D114E" w:rsidRDefault="00440E08" w:rsidP="000B5D2A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13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F5D5D" w14:textId="77777777" w:rsidR="00440E08" w:rsidRPr="003D114E" w:rsidRDefault="00440E08" w:rsidP="000B5D2A">
            <w:pPr>
              <w:pStyle w:val="Verklaring"/>
              <w:rPr>
                <w:rStyle w:val="Zwaar"/>
              </w:rPr>
            </w:pPr>
            <w:r>
              <w:t>Ik verklaar op erewoord dat de informatie in deze aanvraag correct is en dat ik heb kennisgenomen van de erkenningsvoorwaarden in de huisartsgeneeskunde.</w:t>
            </w:r>
          </w:p>
        </w:tc>
      </w:tr>
      <w:tr w:rsidR="00440E08" w:rsidRPr="003D114E" w14:paraId="413A57DC" w14:textId="77777777" w:rsidTr="000B5D2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5015E" w14:textId="77777777" w:rsidR="00440E08" w:rsidRPr="004C6E93" w:rsidRDefault="00440E08" w:rsidP="000B5D2A">
            <w:pPr>
              <w:pStyle w:val="leeg"/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22739" w14:textId="77777777" w:rsidR="00440E08" w:rsidRPr="003D114E" w:rsidRDefault="00440E08" w:rsidP="000B5D2A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798C2" w14:textId="77777777" w:rsidR="00440E08" w:rsidRPr="003D114E" w:rsidRDefault="00440E08" w:rsidP="000B5D2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6CC4F9F" w14:textId="77777777" w:rsidR="00440E08" w:rsidRPr="003D114E" w:rsidRDefault="00440E08" w:rsidP="000B5D2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77E6D" w14:textId="77777777" w:rsidR="00440E08" w:rsidRPr="003D114E" w:rsidRDefault="00440E08" w:rsidP="000B5D2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B59D238" w14:textId="77777777" w:rsidR="00440E08" w:rsidRPr="003D114E" w:rsidRDefault="00440E08" w:rsidP="000B5D2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29825" w14:textId="77777777" w:rsidR="00440E08" w:rsidRPr="003D114E" w:rsidRDefault="00440E08" w:rsidP="000B5D2A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2F38932" w14:textId="77777777" w:rsidR="00440E08" w:rsidRPr="003D114E" w:rsidRDefault="00440E08" w:rsidP="000B5D2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3477E" w14:textId="77777777" w:rsidR="00440E08" w:rsidRPr="003D114E" w:rsidRDefault="00440E08" w:rsidP="000B5D2A"/>
        </w:tc>
      </w:tr>
      <w:tr w:rsidR="00440E08" w:rsidRPr="00A57232" w14:paraId="1F5B4991" w14:textId="77777777" w:rsidTr="000B5D2A">
        <w:trPr>
          <w:trHeight w:val="6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95767" w14:textId="77777777" w:rsidR="00440E08" w:rsidRPr="004C6E93" w:rsidRDefault="00440E08" w:rsidP="000B5D2A">
            <w:pPr>
              <w:pStyle w:val="leeg"/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B0B5E" w14:textId="77777777" w:rsidR="00440E08" w:rsidRPr="00A57232" w:rsidRDefault="00440E08" w:rsidP="000B5D2A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106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AE00638" w14:textId="77777777" w:rsidR="00440E08" w:rsidRPr="00A57232" w:rsidRDefault="00440E08" w:rsidP="000B5D2A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E08" w:rsidRPr="003D114E" w14:paraId="1199DD99" w14:textId="77777777" w:rsidTr="000B5D2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21480" w14:textId="77777777" w:rsidR="00440E08" w:rsidRPr="004C6E93" w:rsidRDefault="00440E08" w:rsidP="000B5D2A">
            <w:pPr>
              <w:pStyle w:val="leeg"/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9174B" w14:textId="77777777" w:rsidR="00440E08" w:rsidRPr="003D114E" w:rsidRDefault="00440E08" w:rsidP="000B5D2A">
            <w:pPr>
              <w:jc w:val="right"/>
            </w:pPr>
            <w:r w:rsidRPr="003D114E">
              <w:t>voor- en achternaam</w:t>
            </w:r>
          </w:p>
        </w:tc>
        <w:tc>
          <w:tcPr>
            <w:tcW w:w="10634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A7F52D7" w14:textId="77777777" w:rsidR="00440E08" w:rsidRPr="003D114E" w:rsidRDefault="00440E08" w:rsidP="000B5D2A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6D6E1BD" w14:textId="77777777" w:rsidR="00440E08" w:rsidRDefault="00440E08">
      <w:r>
        <w:br w:type="page"/>
      </w:r>
    </w:p>
    <w:tbl>
      <w:tblPr>
        <w:tblW w:w="14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9"/>
        <w:gridCol w:w="141"/>
        <w:gridCol w:w="115"/>
        <w:gridCol w:w="371"/>
        <w:gridCol w:w="140"/>
        <w:gridCol w:w="438"/>
        <w:gridCol w:w="140"/>
        <w:gridCol w:w="533"/>
        <w:gridCol w:w="144"/>
        <w:gridCol w:w="484"/>
        <w:gridCol w:w="140"/>
        <w:gridCol w:w="443"/>
        <w:gridCol w:w="140"/>
        <w:gridCol w:w="530"/>
        <w:gridCol w:w="143"/>
        <w:gridCol w:w="574"/>
        <w:gridCol w:w="144"/>
        <w:gridCol w:w="719"/>
        <w:gridCol w:w="1008"/>
        <w:gridCol w:w="144"/>
        <w:gridCol w:w="287"/>
        <w:gridCol w:w="431"/>
        <w:gridCol w:w="287"/>
        <w:gridCol w:w="1010"/>
        <w:gridCol w:w="144"/>
        <w:gridCol w:w="5384"/>
        <w:gridCol w:w="22"/>
      </w:tblGrid>
      <w:tr w:rsidR="005569F0" w:rsidRPr="00BD4BD7" w14:paraId="1F81BF63" w14:textId="77777777" w:rsidTr="00F1598F">
        <w:trPr>
          <w:gridAfter w:val="1"/>
          <w:wAfter w:w="22" w:type="dxa"/>
          <w:trHeight w:hRule="exact" w:val="368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F017B" w14:textId="77777777" w:rsidR="005569F0" w:rsidRPr="00BD4BD7" w:rsidRDefault="005569F0" w:rsidP="00F1392C">
            <w:pPr>
              <w:pStyle w:val="leeg"/>
            </w:pPr>
          </w:p>
        </w:tc>
        <w:tc>
          <w:tcPr>
            <w:tcW w:w="1377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B087BCA" w14:textId="6EC4049E" w:rsidR="005569F0" w:rsidRPr="004C3E87" w:rsidRDefault="005569F0" w:rsidP="00F1392C">
            <w:pPr>
              <w:pStyle w:val="Kop1"/>
              <w:spacing w:before="0"/>
              <w:ind w:left="29"/>
              <w:rPr>
                <w:rFonts w:cs="Calibri"/>
                <w:color w:val="0F4C81"/>
                <w:sz w:val="20"/>
                <w:szCs w:val="20"/>
              </w:rPr>
            </w:pPr>
            <w:r w:rsidRPr="00BD4BD7">
              <w:rPr>
                <w:rFonts w:cs="Calibri"/>
                <w:sz w:val="20"/>
                <w:szCs w:val="20"/>
              </w:rPr>
              <w:t>Stageplan en eventuele onderbrekingen</w:t>
            </w:r>
          </w:p>
        </w:tc>
      </w:tr>
      <w:tr w:rsidR="00CC2072" w:rsidRPr="00BD4BD7" w14:paraId="1710A647" w14:textId="77777777" w:rsidTr="00F1598F">
        <w:trPr>
          <w:trHeight w:hRule="exact" w:val="2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4C6DAB90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DF13BD2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1391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80BFC" w14:textId="7F190567" w:rsidR="00CC2072" w:rsidRPr="00BD4BD7" w:rsidRDefault="00CC2072" w:rsidP="00F1392C">
            <w:pPr>
              <w:pStyle w:val="leeg"/>
            </w:pPr>
          </w:p>
        </w:tc>
      </w:tr>
      <w:tr w:rsidR="00F1598F" w:rsidRPr="00BD4BD7" w14:paraId="009FFC61" w14:textId="77777777" w:rsidTr="00F1598F">
        <w:trPr>
          <w:gridAfter w:val="1"/>
          <w:wAfter w:w="22" w:type="dxa"/>
          <w:trHeight w:hRule="exact" w:val="368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7C290" w14:textId="77777777" w:rsidR="00F1598F" w:rsidRPr="00BD4BD7" w:rsidRDefault="00F1598F" w:rsidP="00F1392C">
            <w:pPr>
              <w:pStyle w:val="leeg"/>
            </w:pPr>
          </w:p>
        </w:tc>
        <w:tc>
          <w:tcPr>
            <w:tcW w:w="1377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2E80072C" w14:textId="18A1F37E" w:rsidR="00F1598F" w:rsidRPr="00BD4BD7" w:rsidRDefault="00F1598F" w:rsidP="00F1392C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sz w:val="20"/>
                <w:szCs w:val="20"/>
              </w:rPr>
            </w:pPr>
            <w:r w:rsidRPr="00BD4BD7">
              <w:rPr>
                <w:rFonts w:cs="Calibri"/>
                <w:sz w:val="20"/>
                <w:szCs w:val="20"/>
              </w:rPr>
              <w:t>Overzicht van de stageperiode</w:t>
            </w:r>
          </w:p>
        </w:tc>
      </w:tr>
      <w:tr w:rsidR="00CC2072" w:rsidRPr="00BD4BD7" w14:paraId="1BE05A34" w14:textId="77777777" w:rsidTr="00F1598F">
        <w:trPr>
          <w:trHeight w:hRule="exact" w:val="104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24ABA025" w14:textId="77777777" w:rsidR="00CC2072" w:rsidRPr="00BD4BD7" w:rsidRDefault="00CC2072" w:rsidP="00F1392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87C8A71" w14:textId="77777777" w:rsidR="00CC2072" w:rsidRPr="00BD4BD7" w:rsidRDefault="00CC2072" w:rsidP="00F1392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  <w:tc>
          <w:tcPr>
            <w:tcW w:w="1391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1BD1A" w14:textId="67BB536E" w:rsidR="00CC2072" w:rsidRPr="00BD4BD7" w:rsidRDefault="00CC2072" w:rsidP="00F1392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C2072" w:rsidRPr="00BD4BD7" w14:paraId="277ECBE5" w14:textId="77777777" w:rsidTr="00F1598F">
        <w:trPr>
          <w:trHeight w:hRule="exact" w:val="104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30ED7804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2A8AA2B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1391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12E03" w14:textId="6353D895" w:rsidR="00CC2072" w:rsidRPr="00BD4BD7" w:rsidRDefault="00CC2072" w:rsidP="00F1392C">
            <w:pPr>
              <w:pStyle w:val="leeg"/>
            </w:pPr>
          </w:p>
        </w:tc>
      </w:tr>
      <w:tr w:rsidR="00BD4BD7" w:rsidRPr="00BD4BD7" w14:paraId="4D0247C6" w14:textId="77777777" w:rsidTr="00F1598F">
        <w:trPr>
          <w:trHeight w:val="26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0E51F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3503" w:type="dxa"/>
            <w:gridSpan w:val="11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0E42BF0D" w14:textId="77777777" w:rsidR="00CC2072" w:rsidRPr="00BD4BD7" w:rsidRDefault="00CC2072" w:rsidP="00F1392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BD4BD7">
              <w:rPr>
                <w:rFonts w:cs="Calibri"/>
              </w:rPr>
              <w:t>stageperiode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4F9B2D5" w14:textId="77777777" w:rsidR="00CC2072" w:rsidRPr="00BD4BD7" w:rsidRDefault="00CC2072" w:rsidP="00F1392C"/>
        </w:tc>
        <w:tc>
          <w:tcPr>
            <w:tcW w:w="574" w:type="dxa"/>
            <w:tcBorders>
              <w:top w:val="single" w:sz="12" w:space="0" w:color="808080" w:themeColor="background1" w:themeShade="80"/>
              <w:left w:val="nil"/>
              <w:bottom w:val="nil"/>
              <w:right w:val="nil"/>
            </w:tcBorders>
          </w:tcPr>
          <w:p w14:paraId="2F69B89F" w14:textId="20008237" w:rsidR="00CC2072" w:rsidRPr="00BD4BD7" w:rsidRDefault="00CC2072" w:rsidP="00F1392C">
            <w:pPr>
              <w:rPr>
                <w:b/>
                <w:bCs/>
              </w:rPr>
            </w:pPr>
            <w:r w:rsidRPr="00BD4BD7">
              <w:rPr>
                <w:b/>
                <w:bCs/>
              </w:rPr>
              <w:t>%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81D5B" w14:textId="0D2DC19F" w:rsidR="00CC2072" w:rsidRPr="00BD4BD7" w:rsidRDefault="00CC2072" w:rsidP="00F1392C"/>
        </w:tc>
        <w:tc>
          <w:tcPr>
            <w:tcW w:w="1727" w:type="dxa"/>
            <w:gridSpan w:val="2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197AF86A" w14:textId="77777777" w:rsidR="00CC2072" w:rsidRPr="00BD4BD7" w:rsidRDefault="00CC2072" w:rsidP="00F1392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BD4BD7">
              <w:rPr>
                <w:rFonts w:cs="Calibri"/>
              </w:rPr>
              <w:t>duur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8B182" w14:textId="77777777" w:rsidR="00CC2072" w:rsidRPr="00BD4BD7" w:rsidRDefault="00CC2072" w:rsidP="00F1392C"/>
        </w:tc>
        <w:tc>
          <w:tcPr>
            <w:tcW w:w="2015" w:type="dxa"/>
            <w:gridSpan w:val="4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05DE8825" w14:textId="77777777" w:rsidR="00CC2072" w:rsidRPr="00BD4BD7" w:rsidRDefault="00CC2072" w:rsidP="00F1392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 w:rsidRPr="00BD4BD7">
              <w:rPr>
                <w:rFonts w:cs="Calibri"/>
              </w:rPr>
              <w:t>stageplaats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9A498" w14:textId="77777777" w:rsidR="00CC2072" w:rsidRPr="00BD4BD7" w:rsidRDefault="00CC2072" w:rsidP="00F1392C"/>
        </w:tc>
        <w:tc>
          <w:tcPr>
            <w:tcW w:w="5405" w:type="dxa"/>
            <w:gridSpan w:val="2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03CC3B0E" w14:textId="77777777" w:rsidR="00CC2072" w:rsidRPr="00BD4BD7" w:rsidRDefault="00CC2072" w:rsidP="00F1392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BD4BD7">
              <w:rPr>
                <w:rFonts w:cs="Calibri"/>
              </w:rPr>
              <w:t>stagemeester</w:t>
            </w:r>
          </w:p>
        </w:tc>
      </w:tr>
      <w:tr w:rsidR="00BD4BD7" w:rsidRPr="00BD4BD7" w14:paraId="6F4079A8" w14:textId="77777777" w:rsidTr="00F1598F">
        <w:trPr>
          <w:trHeight w:val="26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85FE7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1622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9D40D1D" w14:textId="77777777" w:rsidR="00CC2072" w:rsidRPr="00BD4BD7" w:rsidRDefault="00CC2072" w:rsidP="00F1392C">
            <w:pPr>
              <w:pStyle w:val="rechts"/>
              <w:jc w:val="left"/>
              <w:rPr>
                <w:b/>
              </w:rPr>
            </w:pPr>
            <w:r w:rsidRPr="00BD4BD7">
              <w:rPr>
                <w:b/>
              </w:rPr>
              <w:t>begin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7F678" w14:textId="77777777" w:rsidR="00CC2072" w:rsidRPr="00BD4BD7" w:rsidRDefault="00CC2072" w:rsidP="00F1392C">
            <w:pPr>
              <w:pStyle w:val="rechts"/>
            </w:pPr>
          </w:p>
        </w:tc>
        <w:tc>
          <w:tcPr>
            <w:tcW w:w="173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7870068" w14:textId="77777777" w:rsidR="00CC2072" w:rsidRPr="00BD4BD7" w:rsidRDefault="00CC2072" w:rsidP="00F1392C">
            <w:pPr>
              <w:pStyle w:val="rechts"/>
              <w:jc w:val="left"/>
              <w:rPr>
                <w:b/>
              </w:rPr>
            </w:pPr>
            <w:r w:rsidRPr="00BD4BD7">
              <w:rPr>
                <w:b/>
              </w:rPr>
              <w:t>einde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15AEAA13" w14:textId="77777777" w:rsidR="00CC2072" w:rsidRPr="00BD4BD7" w:rsidRDefault="00CC2072" w:rsidP="00F1392C"/>
        </w:tc>
        <w:tc>
          <w:tcPr>
            <w:tcW w:w="574" w:type="dxa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14:paraId="3FACC3DE" w14:textId="6E94C65F" w:rsidR="00CC2072" w:rsidRPr="00BD4BD7" w:rsidRDefault="004F6428" w:rsidP="00F1392C">
            <w:pPr>
              <w:rPr>
                <w:b/>
                <w:bCs/>
              </w:rPr>
            </w:pPr>
            <w:r w:rsidRPr="00BD4BD7">
              <w:rPr>
                <w:b/>
                <w:bCs/>
              </w:rPr>
              <w:t>TWS*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77310" w14:textId="460FFE1F" w:rsidR="00CC2072" w:rsidRPr="00BD4BD7" w:rsidRDefault="00CC2072" w:rsidP="00F1392C"/>
        </w:tc>
        <w:tc>
          <w:tcPr>
            <w:tcW w:w="1727" w:type="dxa"/>
            <w:gridSpan w:val="2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176327D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B9AAE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015" w:type="dxa"/>
            <w:gridSpan w:val="4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6EA0B08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61BA1" w14:textId="77777777" w:rsidR="00CC2072" w:rsidRPr="00BD4BD7" w:rsidRDefault="00CC2072" w:rsidP="00F1392C"/>
        </w:tc>
        <w:tc>
          <w:tcPr>
            <w:tcW w:w="5405" w:type="dxa"/>
            <w:gridSpan w:val="2"/>
            <w:tcBorders>
              <w:top w:val="nil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44ED4A4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BD4BD7" w:rsidRPr="00BD4BD7" w14:paraId="7277DEDA" w14:textId="77777777" w:rsidTr="00F1598F">
        <w:trPr>
          <w:gridAfter w:val="1"/>
          <w:wAfter w:w="22" w:type="dxa"/>
          <w:trHeight w:val="63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81952" w14:textId="77777777" w:rsidR="004F6428" w:rsidRPr="00BD4BD7" w:rsidRDefault="004F6428" w:rsidP="004F6428">
            <w:pPr>
              <w:pStyle w:val="leeg"/>
            </w:pPr>
          </w:p>
        </w:tc>
        <w:tc>
          <w:tcPr>
            <w:tcW w:w="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B4018DB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680FF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58F7EA5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A48C6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8C69CAF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5CDB9" w14:textId="77777777" w:rsidR="004F6428" w:rsidRPr="00BD4BD7" w:rsidRDefault="004F6428" w:rsidP="004F6428">
            <w:pPr>
              <w:pStyle w:val="rechts"/>
              <w:jc w:val="left"/>
            </w:pPr>
          </w:p>
        </w:tc>
        <w:tc>
          <w:tcPr>
            <w:tcW w:w="48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0621EA1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DDA08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4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2E2530D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8F42A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9DBABF4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61EA994D" w14:textId="77777777" w:rsidR="004F6428" w:rsidRPr="00BD4BD7" w:rsidRDefault="004F6428" w:rsidP="004F6428"/>
        </w:tc>
        <w:tc>
          <w:tcPr>
            <w:tcW w:w="574" w:type="dxa"/>
            <w:tcBorders>
              <w:top w:val="single" w:sz="12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vAlign w:val="bottom"/>
          </w:tcPr>
          <w:p w14:paraId="40F7AFCC" w14:textId="2629D085" w:rsidR="004F6428" w:rsidRPr="00BD4BD7" w:rsidRDefault="004F6428" w:rsidP="004F6428"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06810" w14:textId="7B71347E" w:rsidR="004F6428" w:rsidRPr="00BD4BD7" w:rsidRDefault="004F6428" w:rsidP="004F6428"/>
        </w:tc>
        <w:tc>
          <w:tcPr>
            <w:tcW w:w="71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C84FF09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8D236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54892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DD2B2" w14:textId="77777777" w:rsidR="004F6428" w:rsidRPr="00BD4BD7" w:rsidRDefault="004F6428" w:rsidP="004F6428">
            <w:pPr>
              <w:pStyle w:val="aankruishokje"/>
              <w:rPr>
                <w:sz w:val="20"/>
                <w:szCs w:val="20"/>
              </w:rPr>
            </w:pPr>
            <w:r w:rsidRPr="00BD4BD7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BD7">
              <w:rPr>
                <w:sz w:val="20"/>
                <w:szCs w:val="20"/>
              </w:rPr>
              <w:instrText xml:space="preserve"> FORMCHECKBOX </w:instrText>
            </w:r>
            <w:r w:rsidRPr="00BD4BD7">
              <w:rPr>
                <w:sz w:val="20"/>
                <w:szCs w:val="20"/>
              </w:rPr>
            </w:r>
            <w:r w:rsidRPr="00BD4BD7">
              <w:rPr>
                <w:sz w:val="20"/>
                <w:szCs w:val="20"/>
              </w:rPr>
              <w:fldChar w:fldCharType="separate"/>
            </w:r>
            <w:r w:rsidRPr="00BD4BD7">
              <w:rPr>
                <w:sz w:val="20"/>
                <w:szCs w:val="20"/>
              </w:rPr>
              <w:fldChar w:fldCharType="end"/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8BF59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ZH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17427" w14:textId="77777777" w:rsidR="004F6428" w:rsidRPr="00BD4BD7" w:rsidRDefault="004F6428" w:rsidP="004F6428">
            <w:pPr>
              <w:pStyle w:val="aankruishokje"/>
              <w:rPr>
                <w:sz w:val="20"/>
                <w:szCs w:val="20"/>
              </w:rPr>
            </w:pPr>
            <w:r w:rsidRPr="00BD4BD7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BD7">
              <w:rPr>
                <w:sz w:val="20"/>
                <w:szCs w:val="20"/>
              </w:rPr>
              <w:instrText xml:space="preserve"> FORMCHECKBOX </w:instrText>
            </w:r>
            <w:r w:rsidRPr="00BD4BD7">
              <w:rPr>
                <w:sz w:val="20"/>
                <w:szCs w:val="20"/>
              </w:rPr>
            </w:r>
            <w:r w:rsidRPr="00BD4BD7">
              <w:rPr>
                <w:sz w:val="20"/>
                <w:szCs w:val="20"/>
              </w:rPr>
              <w:fldChar w:fldCharType="separate"/>
            </w:r>
            <w:r w:rsidRPr="00BD4B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1C633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HA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D57AF" w14:textId="77777777" w:rsidR="004F6428" w:rsidRPr="00BD4BD7" w:rsidRDefault="004F6428" w:rsidP="004F6428"/>
        </w:tc>
        <w:tc>
          <w:tcPr>
            <w:tcW w:w="538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D49C783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</w:tr>
      <w:tr w:rsidR="00BD4BD7" w:rsidRPr="00BD4BD7" w14:paraId="588975E2" w14:textId="77777777" w:rsidTr="00F1598F">
        <w:trPr>
          <w:gridAfter w:val="1"/>
          <w:wAfter w:w="22" w:type="dxa"/>
          <w:trHeight w:val="63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D5178" w14:textId="77777777" w:rsidR="004F6428" w:rsidRPr="00BD4BD7" w:rsidRDefault="004F6428" w:rsidP="004F6428">
            <w:pPr>
              <w:pStyle w:val="leeg"/>
            </w:pPr>
          </w:p>
        </w:tc>
        <w:tc>
          <w:tcPr>
            <w:tcW w:w="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31B6799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22DEE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A88B2AB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3B0E3B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99DCB8C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672BB" w14:textId="77777777" w:rsidR="004F6428" w:rsidRPr="00BD4BD7" w:rsidRDefault="004F6428" w:rsidP="004F6428">
            <w:pPr>
              <w:pStyle w:val="rechts"/>
              <w:jc w:val="left"/>
            </w:pPr>
          </w:p>
        </w:tc>
        <w:tc>
          <w:tcPr>
            <w:tcW w:w="48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7BC449B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0AB87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4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AE11CE1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DBE7B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52126E3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CC2E022" w14:textId="77777777" w:rsidR="004F6428" w:rsidRPr="00BD4BD7" w:rsidRDefault="004F6428" w:rsidP="004F6428"/>
        </w:tc>
        <w:tc>
          <w:tcPr>
            <w:tcW w:w="574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vAlign w:val="bottom"/>
          </w:tcPr>
          <w:p w14:paraId="60DD9085" w14:textId="2D314FB1" w:rsidR="004F6428" w:rsidRPr="00BD4BD7" w:rsidRDefault="004F6428" w:rsidP="004F6428"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DA0C5" w14:textId="30C71782" w:rsidR="004F6428" w:rsidRPr="00BD4BD7" w:rsidRDefault="004F6428" w:rsidP="004F6428"/>
        </w:tc>
        <w:tc>
          <w:tcPr>
            <w:tcW w:w="71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86D51EC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CB8F4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049E6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FCD8C" w14:textId="77777777" w:rsidR="004F6428" w:rsidRPr="00BD4BD7" w:rsidRDefault="004F6428" w:rsidP="004F6428">
            <w:pPr>
              <w:pStyle w:val="aankruishokje"/>
              <w:rPr>
                <w:sz w:val="20"/>
                <w:szCs w:val="20"/>
              </w:rPr>
            </w:pPr>
            <w:r w:rsidRPr="00BD4BD7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BD7">
              <w:rPr>
                <w:sz w:val="20"/>
                <w:szCs w:val="20"/>
              </w:rPr>
              <w:instrText xml:space="preserve"> FORMCHECKBOX </w:instrText>
            </w:r>
            <w:r w:rsidRPr="00BD4BD7">
              <w:rPr>
                <w:sz w:val="20"/>
                <w:szCs w:val="20"/>
              </w:rPr>
            </w:r>
            <w:r w:rsidRPr="00BD4BD7">
              <w:rPr>
                <w:sz w:val="20"/>
                <w:szCs w:val="20"/>
              </w:rPr>
              <w:fldChar w:fldCharType="separate"/>
            </w:r>
            <w:r w:rsidRPr="00BD4BD7">
              <w:rPr>
                <w:sz w:val="20"/>
                <w:szCs w:val="20"/>
              </w:rPr>
              <w:fldChar w:fldCharType="end"/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D81A0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ZH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2A413" w14:textId="77777777" w:rsidR="004F6428" w:rsidRPr="00BD4BD7" w:rsidRDefault="004F6428" w:rsidP="004F6428">
            <w:pPr>
              <w:pStyle w:val="aankruishokje"/>
              <w:rPr>
                <w:sz w:val="20"/>
                <w:szCs w:val="20"/>
              </w:rPr>
            </w:pPr>
            <w:r w:rsidRPr="00BD4BD7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BD7">
              <w:rPr>
                <w:sz w:val="20"/>
                <w:szCs w:val="20"/>
              </w:rPr>
              <w:instrText xml:space="preserve"> FORMCHECKBOX </w:instrText>
            </w:r>
            <w:r w:rsidRPr="00BD4BD7">
              <w:rPr>
                <w:sz w:val="20"/>
                <w:szCs w:val="20"/>
              </w:rPr>
            </w:r>
            <w:r w:rsidRPr="00BD4BD7">
              <w:rPr>
                <w:sz w:val="20"/>
                <w:szCs w:val="20"/>
              </w:rPr>
              <w:fldChar w:fldCharType="separate"/>
            </w:r>
            <w:r w:rsidRPr="00BD4B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D5BA6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HA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1B49E" w14:textId="77777777" w:rsidR="004F6428" w:rsidRPr="00BD4BD7" w:rsidRDefault="004F6428" w:rsidP="004F6428"/>
        </w:tc>
        <w:tc>
          <w:tcPr>
            <w:tcW w:w="538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D4AC58D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</w:tr>
      <w:tr w:rsidR="00BD4BD7" w:rsidRPr="00BD4BD7" w14:paraId="5C21813E" w14:textId="77777777" w:rsidTr="00F1598F">
        <w:trPr>
          <w:gridAfter w:val="1"/>
          <w:wAfter w:w="22" w:type="dxa"/>
          <w:trHeight w:val="63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C39C4" w14:textId="77777777" w:rsidR="004F6428" w:rsidRPr="00BD4BD7" w:rsidRDefault="004F6428" w:rsidP="004F6428">
            <w:pPr>
              <w:pStyle w:val="leeg"/>
            </w:pPr>
          </w:p>
        </w:tc>
        <w:tc>
          <w:tcPr>
            <w:tcW w:w="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4C0E5CD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CBBE4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001128A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10382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7608817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1A97A" w14:textId="77777777" w:rsidR="004F6428" w:rsidRPr="00BD4BD7" w:rsidRDefault="004F6428" w:rsidP="004F6428">
            <w:pPr>
              <w:pStyle w:val="rechts"/>
              <w:jc w:val="left"/>
            </w:pPr>
          </w:p>
        </w:tc>
        <w:tc>
          <w:tcPr>
            <w:tcW w:w="48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0DFA655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CCBC4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4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3220396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03BC0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D311FAC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29F44896" w14:textId="77777777" w:rsidR="004F6428" w:rsidRPr="00BD4BD7" w:rsidRDefault="004F6428" w:rsidP="004F6428"/>
        </w:tc>
        <w:tc>
          <w:tcPr>
            <w:tcW w:w="574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vAlign w:val="bottom"/>
          </w:tcPr>
          <w:p w14:paraId="2345B53B" w14:textId="57CAF6D1" w:rsidR="004F6428" w:rsidRPr="00BD4BD7" w:rsidRDefault="004F6428" w:rsidP="004F6428"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9020B" w14:textId="69920E91" w:rsidR="004F6428" w:rsidRPr="00BD4BD7" w:rsidRDefault="004F6428" w:rsidP="004F6428"/>
        </w:tc>
        <w:tc>
          <w:tcPr>
            <w:tcW w:w="71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8F043E0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8C715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A6140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187F2" w14:textId="77777777" w:rsidR="004F6428" w:rsidRPr="00BD4BD7" w:rsidRDefault="004F6428" w:rsidP="004F6428">
            <w:pPr>
              <w:pStyle w:val="aankruishokje"/>
              <w:rPr>
                <w:sz w:val="20"/>
                <w:szCs w:val="20"/>
              </w:rPr>
            </w:pPr>
            <w:r w:rsidRPr="00BD4BD7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BD7">
              <w:rPr>
                <w:sz w:val="20"/>
                <w:szCs w:val="20"/>
              </w:rPr>
              <w:instrText xml:space="preserve"> FORMCHECKBOX </w:instrText>
            </w:r>
            <w:r w:rsidRPr="00BD4BD7">
              <w:rPr>
                <w:sz w:val="20"/>
                <w:szCs w:val="20"/>
              </w:rPr>
            </w:r>
            <w:r w:rsidRPr="00BD4BD7">
              <w:rPr>
                <w:sz w:val="20"/>
                <w:szCs w:val="20"/>
              </w:rPr>
              <w:fldChar w:fldCharType="separate"/>
            </w:r>
            <w:r w:rsidRPr="00BD4BD7">
              <w:rPr>
                <w:sz w:val="20"/>
                <w:szCs w:val="20"/>
              </w:rPr>
              <w:fldChar w:fldCharType="end"/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95BDB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ZH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5ADA8" w14:textId="77777777" w:rsidR="004F6428" w:rsidRPr="00BD4BD7" w:rsidRDefault="004F6428" w:rsidP="004F6428">
            <w:pPr>
              <w:pStyle w:val="aankruishokje"/>
              <w:rPr>
                <w:sz w:val="20"/>
                <w:szCs w:val="20"/>
              </w:rPr>
            </w:pPr>
            <w:r w:rsidRPr="00BD4BD7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BD7">
              <w:rPr>
                <w:sz w:val="20"/>
                <w:szCs w:val="20"/>
              </w:rPr>
              <w:instrText xml:space="preserve"> FORMCHECKBOX </w:instrText>
            </w:r>
            <w:r w:rsidRPr="00BD4BD7">
              <w:rPr>
                <w:sz w:val="20"/>
                <w:szCs w:val="20"/>
              </w:rPr>
            </w:r>
            <w:r w:rsidRPr="00BD4BD7">
              <w:rPr>
                <w:sz w:val="20"/>
                <w:szCs w:val="20"/>
              </w:rPr>
              <w:fldChar w:fldCharType="separate"/>
            </w:r>
            <w:r w:rsidRPr="00BD4B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402B7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HA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8E38D" w14:textId="77777777" w:rsidR="004F6428" w:rsidRPr="00BD4BD7" w:rsidRDefault="004F6428" w:rsidP="004F6428"/>
        </w:tc>
        <w:tc>
          <w:tcPr>
            <w:tcW w:w="538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73E4D1F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</w:tr>
      <w:tr w:rsidR="00BD4BD7" w:rsidRPr="00BD4BD7" w14:paraId="2B284D91" w14:textId="77777777" w:rsidTr="00F1598F">
        <w:trPr>
          <w:gridAfter w:val="1"/>
          <w:wAfter w:w="22" w:type="dxa"/>
          <w:trHeight w:val="63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80ACF" w14:textId="77777777" w:rsidR="004F6428" w:rsidRPr="00BD4BD7" w:rsidRDefault="004F6428" w:rsidP="004F6428">
            <w:pPr>
              <w:pStyle w:val="leeg"/>
            </w:pPr>
          </w:p>
        </w:tc>
        <w:tc>
          <w:tcPr>
            <w:tcW w:w="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E734E2A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A661D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07C63F6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3D744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7363221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E0185" w14:textId="77777777" w:rsidR="004F6428" w:rsidRPr="00BD4BD7" w:rsidRDefault="004F6428" w:rsidP="004F6428">
            <w:pPr>
              <w:pStyle w:val="rechts"/>
              <w:jc w:val="left"/>
            </w:pPr>
          </w:p>
        </w:tc>
        <w:tc>
          <w:tcPr>
            <w:tcW w:w="48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0FD0383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C9B45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4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85D8873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86A37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01F6992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F3EA308" w14:textId="77777777" w:rsidR="004F6428" w:rsidRPr="00BD4BD7" w:rsidRDefault="004F6428" w:rsidP="004F6428"/>
        </w:tc>
        <w:tc>
          <w:tcPr>
            <w:tcW w:w="574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vAlign w:val="bottom"/>
          </w:tcPr>
          <w:p w14:paraId="1A27EE3C" w14:textId="206B8EA3" w:rsidR="004F6428" w:rsidRPr="00BD4BD7" w:rsidRDefault="004F6428" w:rsidP="004F6428"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1B23F" w14:textId="062D7D2D" w:rsidR="004F6428" w:rsidRPr="00BD4BD7" w:rsidRDefault="004F6428" w:rsidP="004F6428"/>
        </w:tc>
        <w:tc>
          <w:tcPr>
            <w:tcW w:w="71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7BFFB2C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39881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E7EAF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EAFAE" w14:textId="77777777" w:rsidR="004F6428" w:rsidRPr="00BD4BD7" w:rsidRDefault="004F6428" w:rsidP="004F6428">
            <w:pPr>
              <w:pStyle w:val="aankruishokje"/>
              <w:rPr>
                <w:sz w:val="20"/>
                <w:szCs w:val="20"/>
              </w:rPr>
            </w:pPr>
            <w:r w:rsidRPr="00BD4BD7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BD7">
              <w:rPr>
                <w:sz w:val="20"/>
                <w:szCs w:val="20"/>
              </w:rPr>
              <w:instrText xml:space="preserve"> FORMCHECKBOX </w:instrText>
            </w:r>
            <w:r w:rsidRPr="00BD4BD7">
              <w:rPr>
                <w:sz w:val="20"/>
                <w:szCs w:val="20"/>
              </w:rPr>
            </w:r>
            <w:r w:rsidRPr="00BD4BD7">
              <w:rPr>
                <w:sz w:val="20"/>
                <w:szCs w:val="20"/>
              </w:rPr>
              <w:fldChar w:fldCharType="separate"/>
            </w:r>
            <w:r w:rsidRPr="00BD4BD7">
              <w:rPr>
                <w:sz w:val="20"/>
                <w:szCs w:val="20"/>
              </w:rPr>
              <w:fldChar w:fldCharType="end"/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67136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ZH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21E00" w14:textId="77777777" w:rsidR="004F6428" w:rsidRPr="00BD4BD7" w:rsidRDefault="004F6428" w:rsidP="004F6428">
            <w:pPr>
              <w:pStyle w:val="aankruishokje"/>
              <w:rPr>
                <w:sz w:val="20"/>
                <w:szCs w:val="20"/>
              </w:rPr>
            </w:pPr>
            <w:r w:rsidRPr="00BD4BD7">
              <w:rPr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BD7">
              <w:rPr>
                <w:sz w:val="20"/>
                <w:szCs w:val="20"/>
              </w:rPr>
              <w:instrText xml:space="preserve"> FORMCHECKBOX </w:instrText>
            </w:r>
            <w:r w:rsidRPr="00BD4BD7">
              <w:rPr>
                <w:sz w:val="20"/>
                <w:szCs w:val="20"/>
              </w:rPr>
            </w:r>
            <w:r w:rsidRPr="00BD4BD7">
              <w:rPr>
                <w:sz w:val="20"/>
                <w:szCs w:val="20"/>
              </w:rPr>
              <w:fldChar w:fldCharType="separate"/>
            </w:r>
            <w:r w:rsidRPr="00BD4BD7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5C9BB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HA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8DBB5" w14:textId="77777777" w:rsidR="004F6428" w:rsidRPr="00BD4BD7" w:rsidRDefault="004F6428" w:rsidP="004F6428"/>
        </w:tc>
        <w:tc>
          <w:tcPr>
            <w:tcW w:w="538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9E18141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</w:tr>
      <w:tr w:rsidR="00CC2072" w:rsidRPr="00BD4BD7" w14:paraId="2C5CF2B3" w14:textId="77777777" w:rsidTr="00F1598F">
        <w:trPr>
          <w:trHeight w:hRule="exact" w:val="104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4482BE88" w14:textId="77777777" w:rsidR="00CC2072" w:rsidRPr="00BD4BD7" w:rsidRDefault="00CC2072" w:rsidP="00F1392C">
            <w:pPr>
              <w:rPr>
                <w:color w:val="FFFFFF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FCD58A6" w14:textId="77777777" w:rsidR="00CC2072" w:rsidRPr="00BD4BD7" w:rsidRDefault="00CC2072" w:rsidP="00F1392C">
            <w:pPr>
              <w:rPr>
                <w:color w:val="FFFFFF"/>
              </w:rPr>
            </w:pPr>
          </w:p>
        </w:tc>
        <w:tc>
          <w:tcPr>
            <w:tcW w:w="1391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47AEF" w14:textId="47BB197B" w:rsidR="00CC2072" w:rsidRPr="00BD4BD7" w:rsidRDefault="00CC2072" w:rsidP="00F1392C">
            <w:pPr>
              <w:rPr>
                <w:color w:val="FFFFFF"/>
              </w:rPr>
            </w:pPr>
          </w:p>
        </w:tc>
      </w:tr>
      <w:tr w:rsidR="00BD4BD7" w:rsidRPr="00BD4BD7" w14:paraId="0E8BC3B2" w14:textId="77777777" w:rsidTr="00F1598F">
        <w:trPr>
          <w:trHeight w:val="26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788A2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3503" w:type="dxa"/>
            <w:gridSpan w:val="11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5BA16CE4" w14:textId="77777777" w:rsidR="00CC2072" w:rsidRPr="00BD4BD7" w:rsidRDefault="00CC2072" w:rsidP="00F1392C">
            <w:pPr>
              <w:pStyle w:val="rechts"/>
              <w:rPr>
                <w:b/>
              </w:rPr>
            </w:pPr>
            <w:r w:rsidRPr="00BD4BD7">
              <w:rPr>
                <w:b/>
              </w:rPr>
              <w:t>totale duur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4ACE4E00" w14:textId="77777777" w:rsidR="00CC2072" w:rsidRPr="00BD4BD7" w:rsidRDefault="00CC2072" w:rsidP="00F1392C"/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4814E8D6" w14:textId="7D5541E8" w:rsidR="00CC2072" w:rsidRPr="00BD4BD7" w:rsidRDefault="00CC2072" w:rsidP="00F1392C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B4FF4" w14:textId="711830CC" w:rsidR="00CC2072" w:rsidRPr="00BD4BD7" w:rsidRDefault="00CC2072" w:rsidP="00F1392C"/>
        </w:tc>
        <w:tc>
          <w:tcPr>
            <w:tcW w:w="719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A971769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BD4BD7">
              <w:rPr>
                <w:b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rPr>
                <w:b/>
              </w:rPr>
              <w:instrText xml:space="preserve"> FORMTEXT </w:instrText>
            </w:r>
            <w:r w:rsidRPr="00BD4BD7">
              <w:rPr>
                <w:b/>
              </w:rPr>
            </w:r>
            <w:r w:rsidRPr="00BD4BD7">
              <w:rPr>
                <w:b/>
              </w:rPr>
              <w:fldChar w:fldCharType="separate"/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69F3D6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BD4BD7">
              <w:rPr>
                <w:b/>
              </w:rPr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C004E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75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48694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CC2072" w:rsidRPr="00BD4BD7" w14:paraId="67F45604" w14:textId="77777777" w:rsidTr="00F1598F">
        <w:trPr>
          <w:trHeight w:hRule="exact" w:val="2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1517A8C2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17C5D33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1391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F34AB" w14:textId="4656F831" w:rsidR="00CC2072" w:rsidRPr="00BD4BD7" w:rsidRDefault="00CC2072" w:rsidP="00F1392C">
            <w:pPr>
              <w:pStyle w:val="leeg"/>
            </w:pPr>
          </w:p>
        </w:tc>
      </w:tr>
      <w:tr w:rsidR="00F1598F" w:rsidRPr="00BD4BD7" w14:paraId="63840BE9" w14:textId="77777777" w:rsidTr="00FD1B46">
        <w:trPr>
          <w:gridAfter w:val="1"/>
          <w:wAfter w:w="20" w:type="dxa"/>
          <w:trHeight w:hRule="exact" w:val="368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4C5C0" w14:textId="77777777" w:rsidR="00F1598F" w:rsidRPr="00BD4BD7" w:rsidRDefault="00F1598F" w:rsidP="00F1392C">
            <w:pPr>
              <w:pStyle w:val="leeg"/>
            </w:pPr>
          </w:p>
        </w:tc>
        <w:tc>
          <w:tcPr>
            <w:tcW w:w="1377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1D73189D" w14:textId="061C90E1" w:rsidR="00F1598F" w:rsidRPr="00BD4BD7" w:rsidRDefault="00F1598F" w:rsidP="00723F66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sz w:val="20"/>
                <w:szCs w:val="20"/>
              </w:rPr>
            </w:pPr>
            <w:r w:rsidRPr="00BD4BD7">
              <w:rPr>
                <w:rFonts w:cs="Calibri"/>
                <w:sz w:val="20"/>
                <w:szCs w:val="20"/>
              </w:rPr>
              <w:t>Eventuele onderbrekingen</w:t>
            </w:r>
          </w:p>
        </w:tc>
      </w:tr>
      <w:tr w:rsidR="00CC2072" w:rsidRPr="00BD4BD7" w14:paraId="6873E5A9" w14:textId="77777777" w:rsidTr="00F1598F">
        <w:trPr>
          <w:trHeight w:hRule="exact" w:val="104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3151451B" w14:textId="77777777" w:rsidR="00CC2072" w:rsidRPr="00BD4BD7" w:rsidRDefault="00CC2072" w:rsidP="00F1392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8DE439D" w14:textId="77777777" w:rsidR="00CC2072" w:rsidRPr="00BD4BD7" w:rsidRDefault="00CC2072" w:rsidP="00F1392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  <w:tc>
          <w:tcPr>
            <w:tcW w:w="1391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9D16B" w14:textId="4E18CF87" w:rsidR="00CC2072" w:rsidRPr="00BD4BD7" w:rsidRDefault="00CC2072" w:rsidP="00F1392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BD4BD7" w:rsidRPr="00BD4BD7" w14:paraId="127D2BAE" w14:textId="77777777" w:rsidTr="00F1598F">
        <w:trPr>
          <w:trHeight w:val="26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E84E6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3503" w:type="dxa"/>
            <w:gridSpan w:val="11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67D32BD" w14:textId="77777777" w:rsidR="00CC2072" w:rsidRPr="00BD4BD7" w:rsidRDefault="00CC2072" w:rsidP="00F1392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BD4BD7">
              <w:rPr>
                <w:rFonts w:cs="Calibri"/>
              </w:rPr>
              <w:t>onderbrekingen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1028F82D" w14:textId="77777777" w:rsidR="00CC2072" w:rsidRPr="00BD4BD7" w:rsidRDefault="00CC2072" w:rsidP="00F1392C"/>
        </w:tc>
        <w:tc>
          <w:tcPr>
            <w:tcW w:w="574" w:type="dxa"/>
            <w:tcBorders>
              <w:top w:val="single" w:sz="12" w:space="0" w:color="808080" w:themeColor="background1" w:themeShade="80"/>
              <w:left w:val="nil"/>
              <w:bottom w:val="nil"/>
              <w:right w:val="nil"/>
            </w:tcBorders>
          </w:tcPr>
          <w:p w14:paraId="29A87C08" w14:textId="79668AC6" w:rsidR="00CC2072" w:rsidRPr="00BD4BD7" w:rsidRDefault="004F6428" w:rsidP="00F1392C">
            <w:pPr>
              <w:rPr>
                <w:b/>
                <w:bCs/>
              </w:rPr>
            </w:pPr>
            <w:r w:rsidRPr="00BD4BD7">
              <w:rPr>
                <w:b/>
                <w:bCs/>
              </w:rPr>
              <w:t>%</w:t>
            </w:r>
          </w:p>
        </w:tc>
        <w:tc>
          <w:tcPr>
            <w:tcW w:w="1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C104590" w14:textId="3EE31BA6" w:rsidR="00CC2072" w:rsidRPr="00BD4BD7" w:rsidRDefault="00CC2072" w:rsidP="00F1392C"/>
        </w:tc>
        <w:tc>
          <w:tcPr>
            <w:tcW w:w="1727" w:type="dxa"/>
            <w:gridSpan w:val="2"/>
            <w:vMerge w:val="restart"/>
            <w:tcBorders>
              <w:top w:val="single" w:sz="12" w:space="0" w:color="7F7F7F" w:themeColor="text1" w:themeTint="80"/>
              <w:left w:val="nil"/>
              <w:right w:val="nil"/>
            </w:tcBorders>
            <w:shd w:val="clear" w:color="auto" w:fill="auto"/>
          </w:tcPr>
          <w:p w14:paraId="77499B65" w14:textId="77777777" w:rsidR="00CC2072" w:rsidRPr="00BD4BD7" w:rsidRDefault="00CC2072" w:rsidP="00F1392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BD4BD7">
              <w:rPr>
                <w:rFonts w:cs="Calibri"/>
              </w:rPr>
              <w:t>duur</w:t>
            </w:r>
          </w:p>
        </w:tc>
        <w:tc>
          <w:tcPr>
            <w:tcW w:w="1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DDB7C15" w14:textId="77777777" w:rsidR="00CC2072" w:rsidRPr="00BD4BD7" w:rsidRDefault="00CC2072" w:rsidP="00F1392C"/>
        </w:tc>
        <w:tc>
          <w:tcPr>
            <w:tcW w:w="7564" w:type="dxa"/>
            <w:gridSpan w:val="7"/>
            <w:vMerge w:val="restart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8341E5A" w14:textId="77777777" w:rsidR="00CC2072" w:rsidRPr="00BD4BD7" w:rsidRDefault="00CC2072" w:rsidP="00F1392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 w:rsidRPr="00BD4BD7">
              <w:rPr>
                <w:rFonts w:cs="Calibri"/>
              </w:rPr>
              <w:t>reden</w:t>
            </w:r>
          </w:p>
        </w:tc>
      </w:tr>
      <w:tr w:rsidR="00BD4BD7" w:rsidRPr="00BD4BD7" w14:paraId="1F38838C" w14:textId="77777777" w:rsidTr="00F1598F">
        <w:trPr>
          <w:trHeight w:val="26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1628A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1622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B2E280B" w14:textId="77777777" w:rsidR="00CC2072" w:rsidRPr="00BD4BD7" w:rsidRDefault="00CC2072" w:rsidP="00F1392C">
            <w:pPr>
              <w:pStyle w:val="rechts"/>
              <w:jc w:val="left"/>
              <w:rPr>
                <w:b/>
              </w:rPr>
            </w:pPr>
            <w:r w:rsidRPr="00BD4BD7">
              <w:rPr>
                <w:b/>
              </w:rPr>
              <w:t>begin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2F4A7" w14:textId="77777777" w:rsidR="00CC2072" w:rsidRPr="00BD4BD7" w:rsidRDefault="00CC2072" w:rsidP="00F1392C">
            <w:pPr>
              <w:pStyle w:val="rechts"/>
            </w:pPr>
          </w:p>
        </w:tc>
        <w:tc>
          <w:tcPr>
            <w:tcW w:w="1737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6308F85" w14:textId="77777777" w:rsidR="00CC2072" w:rsidRPr="00BD4BD7" w:rsidRDefault="00CC2072" w:rsidP="00F1392C">
            <w:pPr>
              <w:pStyle w:val="rechts"/>
              <w:jc w:val="left"/>
              <w:rPr>
                <w:b/>
              </w:rPr>
            </w:pPr>
            <w:r w:rsidRPr="00BD4BD7">
              <w:rPr>
                <w:b/>
              </w:rPr>
              <w:t>einde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1D5F7F15" w14:textId="77777777" w:rsidR="00CC2072" w:rsidRPr="00BD4BD7" w:rsidRDefault="00CC2072" w:rsidP="00F1392C"/>
        </w:tc>
        <w:tc>
          <w:tcPr>
            <w:tcW w:w="574" w:type="dxa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14:paraId="1946EF55" w14:textId="2152B2B3" w:rsidR="00CC2072" w:rsidRPr="00BD4BD7" w:rsidRDefault="004F6428" w:rsidP="00F1392C">
            <w:pPr>
              <w:rPr>
                <w:b/>
                <w:bCs/>
              </w:rPr>
            </w:pPr>
            <w:r w:rsidRPr="00BD4BD7">
              <w:rPr>
                <w:b/>
                <w:bCs/>
              </w:rPr>
              <w:t>TWS*</w:t>
            </w:r>
          </w:p>
        </w:tc>
        <w:tc>
          <w:tcPr>
            <w:tcW w:w="14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FFECE0A" w14:textId="55F0FDD6" w:rsidR="00CC2072" w:rsidRPr="00BD4BD7" w:rsidRDefault="00CC2072" w:rsidP="00F1392C"/>
        </w:tc>
        <w:tc>
          <w:tcPr>
            <w:tcW w:w="1727" w:type="dxa"/>
            <w:gridSpan w:val="2"/>
            <w:vMerge/>
            <w:tcBorders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D331EB0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14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2D239A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7564" w:type="dxa"/>
            <w:gridSpan w:val="7"/>
            <w:vMerge/>
            <w:tcBorders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7BB805E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BD4BD7" w:rsidRPr="00BD4BD7" w14:paraId="13F29375" w14:textId="77777777" w:rsidTr="00F1598F">
        <w:trPr>
          <w:gridAfter w:val="1"/>
          <w:wAfter w:w="22" w:type="dxa"/>
          <w:trHeight w:val="63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B4CD4" w14:textId="77777777" w:rsidR="004F6428" w:rsidRPr="00BD4BD7" w:rsidRDefault="004F6428" w:rsidP="004F6428">
            <w:pPr>
              <w:pStyle w:val="leeg"/>
            </w:pPr>
          </w:p>
        </w:tc>
        <w:tc>
          <w:tcPr>
            <w:tcW w:w="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05F38FB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9D878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A921AA2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484AD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832DA28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single" w:sz="1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80D4A" w14:textId="77777777" w:rsidR="004F6428" w:rsidRPr="00BD4BD7" w:rsidRDefault="004F6428" w:rsidP="004F6428">
            <w:pPr>
              <w:pStyle w:val="rechts"/>
              <w:jc w:val="left"/>
            </w:pPr>
          </w:p>
        </w:tc>
        <w:tc>
          <w:tcPr>
            <w:tcW w:w="484" w:type="dxa"/>
            <w:tcBorders>
              <w:top w:val="single" w:sz="12" w:space="0" w:color="808080" w:themeColor="background1" w:themeShade="80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E52CB24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single" w:sz="1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7F633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43" w:type="dxa"/>
            <w:tcBorders>
              <w:top w:val="single" w:sz="12" w:space="0" w:color="808080" w:themeColor="background1" w:themeShade="80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8BCDF5E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single" w:sz="1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1CEA6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0" w:type="dxa"/>
            <w:tcBorders>
              <w:top w:val="single" w:sz="12" w:space="0" w:color="808080" w:themeColor="background1" w:themeShade="80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BF1844F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582268B7" w14:textId="77777777" w:rsidR="004F6428" w:rsidRPr="00BD4BD7" w:rsidRDefault="004F6428" w:rsidP="004F6428"/>
        </w:tc>
        <w:tc>
          <w:tcPr>
            <w:tcW w:w="574" w:type="dxa"/>
            <w:tcBorders>
              <w:top w:val="single" w:sz="12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vAlign w:val="bottom"/>
          </w:tcPr>
          <w:p w14:paraId="561C2613" w14:textId="06ABCAF9" w:rsidR="004F6428" w:rsidRPr="00BD4BD7" w:rsidRDefault="004F6428" w:rsidP="004F6428"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D818D" w14:textId="76DEA2E5" w:rsidR="004F6428" w:rsidRPr="00BD4BD7" w:rsidRDefault="004F6428" w:rsidP="004F6428"/>
        </w:tc>
        <w:tc>
          <w:tcPr>
            <w:tcW w:w="71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30FB033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7744A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4F39B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7542" w:type="dxa"/>
            <w:gridSpan w:val="6"/>
            <w:tcBorders>
              <w:top w:val="single" w:sz="12" w:space="0" w:color="7F7F7F" w:themeColor="text1" w:themeTint="80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0E2480A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</w:tr>
      <w:tr w:rsidR="00BD4BD7" w:rsidRPr="00BD4BD7" w14:paraId="55354441" w14:textId="77777777" w:rsidTr="00F1598F">
        <w:trPr>
          <w:gridAfter w:val="1"/>
          <w:wAfter w:w="22" w:type="dxa"/>
          <w:trHeight w:val="63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FB197" w14:textId="77777777" w:rsidR="004F6428" w:rsidRPr="00BD4BD7" w:rsidRDefault="004F6428" w:rsidP="004F6428">
            <w:pPr>
              <w:pStyle w:val="leeg"/>
            </w:pPr>
          </w:p>
        </w:tc>
        <w:tc>
          <w:tcPr>
            <w:tcW w:w="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11CCFA3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67BA1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5D19A0A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F6793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B052248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1009E" w14:textId="77777777" w:rsidR="004F6428" w:rsidRPr="00BD4BD7" w:rsidRDefault="004F6428" w:rsidP="004F6428">
            <w:pPr>
              <w:pStyle w:val="rechts"/>
              <w:jc w:val="left"/>
            </w:pPr>
          </w:p>
        </w:tc>
        <w:tc>
          <w:tcPr>
            <w:tcW w:w="48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4818CC7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2B743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4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83D60AD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2B6CD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41B83CF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01DF0319" w14:textId="77777777" w:rsidR="004F6428" w:rsidRPr="00BD4BD7" w:rsidRDefault="004F6428" w:rsidP="004F6428"/>
        </w:tc>
        <w:tc>
          <w:tcPr>
            <w:tcW w:w="574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vAlign w:val="bottom"/>
          </w:tcPr>
          <w:p w14:paraId="034DA3F6" w14:textId="079656E0" w:rsidR="004F6428" w:rsidRPr="00BD4BD7" w:rsidRDefault="004F6428" w:rsidP="004F6428"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C4B8E" w14:textId="1CB5BE2E" w:rsidR="004F6428" w:rsidRPr="00BD4BD7" w:rsidRDefault="004F6428" w:rsidP="004F6428"/>
        </w:tc>
        <w:tc>
          <w:tcPr>
            <w:tcW w:w="71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D0B58A2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414B7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BB6D3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7542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2991B0B8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</w:tr>
      <w:tr w:rsidR="00BD4BD7" w:rsidRPr="00BD4BD7" w14:paraId="08048154" w14:textId="77777777" w:rsidTr="00F1598F">
        <w:trPr>
          <w:gridAfter w:val="1"/>
          <w:wAfter w:w="22" w:type="dxa"/>
          <w:trHeight w:val="63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86167" w14:textId="77777777" w:rsidR="004F6428" w:rsidRPr="00BD4BD7" w:rsidRDefault="004F6428" w:rsidP="004F6428">
            <w:pPr>
              <w:pStyle w:val="leeg"/>
            </w:pPr>
          </w:p>
        </w:tc>
        <w:tc>
          <w:tcPr>
            <w:tcW w:w="371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460DACEC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FA0FE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DC00026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27D69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B21E330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56B33" w14:textId="77777777" w:rsidR="004F6428" w:rsidRPr="00BD4BD7" w:rsidRDefault="004F6428" w:rsidP="004F6428">
            <w:pPr>
              <w:pStyle w:val="rechts"/>
              <w:jc w:val="left"/>
            </w:pPr>
          </w:p>
        </w:tc>
        <w:tc>
          <w:tcPr>
            <w:tcW w:w="484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36BE574C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7DB4C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443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714C088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B1E02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t>.</w:t>
            </w:r>
          </w:p>
        </w:tc>
        <w:tc>
          <w:tcPr>
            <w:tcW w:w="5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B2B359F" w14:textId="77777777" w:rsidR="004F6428" w:rsidRPr="00BD4BD7" w:rsidRDefault="004F6428" w:rsidP="004F6428">
            <w:pPr>
              <w:pStyle w:val="rechts"/>
              <w:jc w:val="left"/>
            </w:pPr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7A7FE489" w14:textId="77777777" w:rsidR="004F6428" w:rsidRPr="00BD4BD7" w:rsidRDefault="004F6428" w:rsidP="004F6428"/>
        </w:tc>
        <w:tc>
          <w:tcPr>
            <w:tcW w:w="574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vAlign w:val="bottom"/>
          </w:tcPr>
          <w:p w14:paraId="61AF31D8" w14:textId="2D8F8D7E" w:rsidR="004F6428" w:rsidRPr="00BD4BD7" w:rsidRDefault="004F6428" w:rsidP="004F6428">
            <w:r w:rsidRPr="00BD4BD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5218D" w14:textId="683C0596" w:rsidR="004F6428" w:rsidRPr="00BD4BD7" w:rsidRDefault="004F6428" w:rsidP="004F6428"/>
        </w:tc>
        <w:tc>
          <w:tcPr>
            <w:tcW w:w="71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16D503C1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DBB50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7A862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7542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61D3738B" w14:textId="77777777" w:rsidR="004F6428" w:rsidRPr="00BD4BD7" w:rsidRDefault="004F6428" w:rsidP="004F6428">
            <w:pPr>
              <w:pStyle w:val="invulveld"/>
              <w:framePr w:hSpace="0" w:wrap="auto" w:vAnchor="margin" w:xAlign="left" w:yAlign="inline"/>
              <w:suppressOverlap w:val="0"/>
            </w:pPr>
            <w:r w:rsidRPr="00BD4BD7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D4BD7">
              <w:instrText xml:space="preserve"> FORMTEXT </w:instrText>
            </w:r>
            <w:r w:rsidRPr="00BD4BD7">
              <w:fldChar w:fldCharType="separate"/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rPr>
                <w:noProof/>
              </w:rPr>
              <w:t> </w:t>
            </w:r>
            <w:r w:rsidRPr="00BD4BD7">
              <w:fldChar w:fldCharType="end"/>
            </w:r>
          </w:p>
        </w:tc>
      </w:tr>
      <w:tr w:rsidR="004F6428" w:rsidRPr="00BD4BD7" w14:paraId="112159E8" w14:textId="77777777" w:rsidTr="00F1598F">
        <w:trPr>
          <w:trHeight w:hRule="exact" w:val="104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78637AB6" w14:textId="77777777" w:rsidR="004F6428" w:rsidRPr="00BD4BD7" w:rsidRDefault="004F6428" w:rsidP="004F6428">
            <w:pPr>
              <w:rPr>
                <w:color w:val="FFFFFF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573EC1D" w14:textId="77777777" w:rsidR="004F6428" w:rsidRPr="00BD4BD7" w:rsidRDefault="004F6428" w:rsidP="004F6428">
            <w:pPr>
              <w:rPr>
                <w:color w:val="FFFFFF"/>
              </w:rPr>
            </w:pPr>
          </w:p>
        </w:tc>
        <w:tc>
          <w:tcPr>
            <w:tcW w:w="1391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22139" w14:textId="4BE18338" w:rsidR="004F6428" w:rsidRPr="00BD4BD7" w:rsidRDefault="004F6428" w:rsidP="004F6428">
            <w:pPr>
              <w:rPr>
                <w:color w:val="FFFFFF"/>
              </w:rPr>
            </w:pPr>
          </w:p>
        </w:tc>
      </w:tr>
      <w:tr w:rsidR="00BD4BD7" w:rsidRPr="00BD4BD7" w14:paraId="6DE20701" w14:textId="77777777" w:rsidTr="00F1598F">
        <w:trPr>
          <w:trHeight w:val="260"/>
        </w:trPr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2D6B9" w14:textId="77777777" w:rsidR="00CC2072" w:rsidRPr="00BD4BD7" w:rsidRDefault="00CC2072" w:rsidP="00F1392C">
            <w:pPr>
              <w:pStyle w:val="leeg"/>
            </w:pPr>
          </w:p>
        </w:tc>
        <w:tc>
          <w:tcPr>
            <w:tcW w:w="3503" w:type="dxa"/>
            <w:gridSpan w:val="11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01744EF4" w14:textId="77777777" w:rsidR="00CC2072" w:rsidRPr="00BD4BD7" w:rsidRDefault="00CC2072" w:rsidP="00F1392C">
            <w:pPr>
              <w:pStyle w:val="rechts"/>
              <w:rPr>
                <w:b/>
              </w:rPr>
            </w:pPr>
            <w:r w:rsidRPr="00BD4BD7">
              <w:rPr>
                <w:b/>
              </w:rPr>
              <w:t>totale duur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604F91DA" w14:textId="77777777" w:rsidR="00CC2072" w:rsidRPr="00BD4BD7" w:rsidRDefault="00CC2072" w:rsidP="00F1392C"/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43B6E991" w14:textId="6AF1FBA3" w:rsidR="00CC2072" w:rsidRPr="00BD4BD7" w:rsidRDefault="00CC2072" w:rsidP="00F1392C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58EA6" w14:textId="051CFA31" w:rsidR="00CC2072" w:rsidRPr="00BD4BD7" w:rsidRDefault="00CC2072" w:rsidP="00F1392C"/>
        </w:tc>
        <w:tc>
          <w:tcPr>
            <w:tcW w:w="719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7E3E765B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BD4BD7">
              <w:rPr>
                <w:b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D4BD7">
              <w:rPr>
                <w:b/>
              </w:rPr>
              <w:instrText xml:space="preserve"> FORMTEXT </w:instrText>
            </w:r>
            <w:r w:rsidRPr="00BD4BD7">
              <w:rPr>
                <w:b/>
              </w:rPr>
            </w:r>
            <w:r w:rsidRPr="00BD4BD7">
              <w:rPr>
                <w:b/>
              </w:rPr>
              <w:fldChar w:fldCharType="separate"/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  <w:noProof/>
              </w:rPr>
              <w:t> </w:t>
            </w:r>
            <w:r w:rsidRPr="00BD4BD7">
              <w:rPr>
                <w:b/>
              </w:rPr>
              <w:fldChar w:fldCharType="end"/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4F769F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BD4BD7">
              <w:rPr>
                <w:b/>
              </w:rPr>
              <w:t>maanden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68B74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75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0A4E0" w14:textId="77777777" w:rsidR="00CC2072" w:rsidRPr="00BD4BD7" w:rsidRDefault="00CC2072" w:rsidP="00F1392C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</w:tbl>
    <w:p w14:paraId="1333A535" w14:textId="576CBF23" w:rsidR="00723F66" w:rsidRDefault="00491D0A" w:rsidP="00440E08">
      <w:pPr>
        <w:rPr>
          <w:sz w:val="2"/>
          <w:szCs w:val="2"/>
        </w:rPr>
      </w:pPr>
      <w:r>
        <w:rPr>
          <w:sz w:val="2"/>
          <w:szCs w:val="2"/>
        </w:rPr>
        <w:t>*</w:t>
      </w:r>
    </w:p>
    <w:p w14:paraId="01ED891F" w14:textId="10B210DA" w:rsidR="00491D0A" w:rsidRDefault="00491D0A" w:rsidP="00440E08">
      <w:pPr>
        <w:rPr>
          <w:sz w:val="2"/>
          <w:szCs w:val="2"/>
        </w:rPr>
      </w:pPr>
    </w:p>
    <w:p w14:paraId="1A3D4395" w14:textId="3B566114" w:rsidR="00491D0A" w:rsidRDefault="00491D0A" w:rsidP="00440E08">
      <w:pPr>
        <w:rPr>
          <w:sz w:val="2"/>
          <w:szCs w:val="2"/>
        </w:rPr>
      </w:pPr>
    </w:p>
    <w:p w14:paraId="3A4BF703" w14:textId="310A5FE1" w:rsidR="00491D0A" w:rsidRPr="00491D0A" w:rsidRDefault="00D9562B" w:rsidP="00491D0A">
      <w:pPr>
        <w:rPr>
          <w:sz w:val="16"/>
          <w:szCs w:val="16"/>
        </w:rPr>
      </w:pPr>
      <w:r>
        <w:rPr>
          <w:sz w:val="16"/>
          <w:szCs w:val="16"/>
        </w:rPr>
        <w:t>*T</w:t>
      </w:r>
      <w:r w:rsidR="00491D0A" w:rsidRPr="00491D0A">
        <w:rPr>
          <w:sz w:val="16"/>
          <w:szCs w:val="16"/>
        </w:rPr>
        <w:t>ewerkstellingsperce</w:t>
      </w:r>
      <w:r w:rsidR="00491D0A">
        <w:rPr>
          <w:sz w:val="16"/>
          <w:szCs w:val="16"/>
        </w:rPr>
        <w:t>n</w:t>
      </w:r>
      <w:r w:rsidR="00491D0A" w:rsidRPr="00491D0A">
        <w:rPr>
          <w:sz w:val="16"/>
          <w:szCs w:val="16"/>
        </w:rPr>
        <w:t>tage</w:t>
      </w:r>
    </w:p>
    <w:p w14:paraId="0CDE6A5C" w14:textId="4BA30C89" w:rsidR="00491D0A" w:rsidRDefault="00491D0A" w:rsidP="00440E08">
      <w:pPr>
        <w:rPr>
          <w:sz w:val="2"/>
          <w:szCs w:val="2"/>
        </w:rPr>
      </w:pPr>
    </w:p>
    <w:p w14:paraId="5F0E8924" w14:textId="77777777" w:rsidR="00491D0A" w:rsidRPr="00491D0A" w:rsidRDefault="00491D0A">
      <w:pPr>
        <w:rPr>
          <w:sz w:val="16"/>
          <w:szCs w:val="16"/>
        </w:rPr>
      </w:pPr>
    </w:p>
    <w:sectPr w:rsidR="00491D0A" w:rsidRPr="00491D0A" w:rsidSect="00132B0F">
      <w:footerReference w:type="default" r:id="rId14"/>
      <w:headerReference w:type="first" r:id="rId15"/>
      <w:footerReference w:type="first" r:id="rId16"/>
      <w:pgSz w:w="16838" w:h="11906" w:orient="landscape" w:code="9"/>
      <w:pgMar w:top="851" w:right="680" w:bottom="680" w:left="181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DE6D7" w14:textId="77777777" w:rsidR="00F26441" w:rsidRDefault="00F26441" w:rsidP="008E174D">
      <w:r>
        <w:separator/>
      </w:r>
    </w:p>
  </w:endnote>
  <w:endnote w:type="continuationSeparator" w:id="0">
    <w:p w14:paraId="3543ED73" w14:textId="77777777" w:rsidR="00F26441" w:rsidRDefault="00F26441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2707" w14:textId="08298095" w:rsidR="00132B0F" w:rsidRDefault="00132B0F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Aanvraag van de erkenning als huisarts </w:t>
    </w:r>
    <w:r w:rsidR="009F4826">
      <w:rPr>
        <w:sz w:val="18"/>
        <w:szCs w:val="18"/>
      </w:rPr>
      <w:t xml:space="preserve">- </w:t>
    </w:r>
    <w:r w:rsidRPr="003E02FB">
      <w:rPr>
        <w:sz w:val="18"/>
        <w:szCs w:val="18"/>
      </w:rPr>
      <w:t xml:space="preserve">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 w:rsidR="00ED0547">
      <w:rPr>
        <w:noProof/>
        <w:sz w:val="18"/>
        <w:szCs w:val="18"/>
      </w:rPr>
      <w:t>2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3E02FB">
      <w:rPr>
        <w:rStyle w:val="Paginanummer"/>
        <w:sz w:val="18"/>
        <w:szCs w:val="18"/>
      </w:rPr>
      <w:fldChar w:fldCharType="begin"/>
    </w:r>
    <w:r w:rsidRPr="003E02FB">
      <w:rPr>
        <w:rStyle w:val="Paginanummer"/>
        <w:sz w:val="18"/>
        <w:szCs w:val="18"/>
      </w:rPr>
      <w:instrText xml:space="preserve"> NUMPAGES </w:instrText>
    </w:r>
    <w:r w:rsidRPr="003E02FB">
      <w:rPr>
        <w:rStyle w:val="Paginanummer"/>
        <w:sz w:val="18"/>
        <w:szCs w:val="18"/>
      </w:rPr>
      <w:fldChar w:fldCharType="separate"/>
    </w:r>
    <w:r w:rsidR="00ED0547">
      <w:rPr>
        <w:rStyle w:val="Paginanummer"/>
        <w:noProof/>
        <w:sz w:val="18"/>
        <w:szCs w:val="18"/>
      </w:rPr>
      <w:t>2</w:t>
    </w:r>
    <w:r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F6BF3" w14:textId="4FA507BB" w:rsidR="00004A93" w:rsidRDefault="009A0583">
    <w:pPr>
      <w:pStyle w:val="Voettekst"/>
    </w:pPr>
    <w:r w:rsidRPr="00F51652"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03071543" wp14:editId="4090C5C7">
          <wp:simplePos x="0" y="0"/>
          <wp:positionH relativeFrom="page">
            <wp:posOffset>1447165</wp:posOffset>
          </wp:positionH>
          <wp:positionV relativeFrom="page">
            <wp:posOffset>6871970</wp:posOffset>
          </wp:positionV>
          <wp:extent cx="1105200" cy="468923"/>
          <wp:effectExtent l="0" t="0" r="0" b="762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A93" w:rsidRPr="00F51652"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6680B90C" wp14:editId="7347DD98">
          <wp:simplePos x="0" y="0"/>
          <wp:positionH relativeFrom="page">
            <wp:posOffset>906780</wp:posOffset>
          </wp:positionH>
          <wp:positionV relativeFrom="page">
            <wp:posOffset>9970770</wp:posOffset>
          </wp:positionV>
          <wp:extent cx="1165200" cy="450798"/>
          <wp:effectExtent l="0" t="0" r="0" b="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450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83E72F" w14:textId="77777777" w:rsidR="0095445E" w:rsidRDefault="0095445E" w:rsidP="0095445E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 xml:space="preserve">Aanvraag van de erkenning als huisarts - </w:t>
    </w:r>
    <w:r w:rsidRPr="003E02FB">
      <w:rPr>
        <w:sz w:val="18"/>
        <w:szCs w:val="18"/>
      </w:rPr>
      <w:t xml:space="preserve">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3E02FB">
      <w:rPr>
        <w:rStyle w:val="Paginanummer"/>
        <w:sz w:val="18"/>
        <w:szCs w:val="18"/>
      </w:rPr>
      <w:fldChar w:fldCharType="begin"/>
    </w:r>
    <w:r w:rsidRPr="003E02FB">
      <w:rPr>
        <w:rStyle w:val="Paginanummer"/>
        <w:sz w:val="18"/>
        <w:szCs w:val="18"/>
      </w:rPr>
      <w:instrText xml:space="preserve"> NUMPAGES </w:instrText>
    </w:r>
    <w:r w:rsidRPr="003E02FB">
      <w:rPr>
        <w:rStyle w:val="Paginanummer"/>
        <w:sz w:val="18"/>
        <w:szCs w:val="18"/>
      </w:rPr>
      <w:fldChar w:fldCharType="separate"/>
    </w:r>
    <w:r>
      <w:rPr>
        <w:rStyle w:val="Paginanummer"/>
        <w:sz w:val="18"/>
        <w:szCs w:val="18"/>
      </w:rPr>
      <w:t>3</w:t>
    </w:r>
    <w:r w:rsidRPr="003E02FB">
      <w:rPr>
        <w:rStyle w:val="Paginanummer"/>
        <w:sz w:val="18"/>
        <w:szCs w:val="18"/>
      </w:rPr>
      <w:fldChar w:fldCharType="end"/>
    </w:r>
  </w:p>
  <w:p w14:paraId="097CFEDB" w14:textId="46D40A89" w:rsidR="00132B0F" w:rsidRPr="00594054" w:rsidRDefault="00004A93" w:rsidP="0005708D">
    <w:pPr>
      <w:pStyle w:val="Voettekst"/>
      <w:ind w:left="284"/>
    </w:pPr>
    <w:r w:rsidRPr="00F51652">
      <w:rPr>
        <w:noProof/>
        <w:lang w:eastAsia="nl-BE"/>
      </w:rPr>
      <w:drawing>
        <wp:anchor distT="0" distB="0" distL="114300" distR="114300" simplePos="0" relativeHeight="251663360" behindDoc="0" locked="0" layoutInCell="1" allowOverlap="1" wp14:anchorId="270D0110" wp14:editId="38EE8B92">
          <wp:simplePos x="0" y="0"/>
          <wp:positionH relativeFrom="page">
            <wp:posOffset>1211580</wp:posOffset>
          </wp:positionH>
          <wp:positionV relativeFrom="page">
            <wp:posOffset>10275570</wp:posOffset>
          </wp:positionV>
          <wp:extent cx="1165200" cy="450798"/>
          <wp:effectExtent l="0" t="0" r="0" b="0"/>
          <wp:wrapNone/>
          <wp:docPr id="9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450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F51652">
      <w:rPr>
        <w:noProof/>
        <w:lang w:eastAsia="nl-BE"/>
      </w:rPr>
      <w:drawing>
        <wp:anchor distT="0" distB="0" distL="114300" distR="114300" simplePos="0" relativeHeight="251661312" behindDoc="0" locked="0" layoutInCell="1" allowOverlap="1" wp14:anchorId="326D21D4" wp14:editId="3FA5B499">
          <wp:simplePos x="0" y="0"/>
          <wp:positionH relativeFrom="page">
            <wp:posOffset>1059180</wp:posOffset>
          </wp:positionH>
          <wp:positionV relativeFrom="page">
            <wp:posOffset>10123170</wp:posOffset>
          </wp:positionV>
          <wp:extent cx="1165200" cy="450798"/>
          <wp:effectExtent l="0" t="0" r="0" b="0"/>
          <wp:wrapNone/>
          <wp:docPr id="7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450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9795C" w14:textId="77777777" w:rsidR="00F26441" w:rsidRDefault="00F26441" w:rsidP="008E174D">
      <w:r>
        <w:separator/>
      </w:r>
    </w:p>
  </w:footnote>
  <w:footnote w:type="continuationSeparator" w:id="0">
    <w:p w14:paraId="5F47EDAC" w14:textId="77777777" w:rsidR="00F26441" w:rsidRDefault="00F26441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BFC98" w14:textId="3A8761C4" w:rsidR="0095445E" w:rsidRDefault="0095445E">
    <w:pPr>
      <w:pStyle w:val="Koptekst"/>
    </w:pPr>
  </w:p>
  <w:p w14:paraId="08DBE990" w14:textId="77777777" w:rsidR="0095445E" w:rsidRDefault="009544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6EB67AD"/>
    <w:multiLevelType w:val="hybridMultilevel"/>
    <w:tmpl w:val="E626C43C"/>
    <w:lvl w:ilvl="0" w:tplc="F7226E4C"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753403">
    <w:abstractNumId w:val="9"/>
  </w:num>
  <w:num w:numId="2" w16cid:durableId="1622376403">
    <w:abstractNumId w:val="6"/>
  </w:num>
  <w:num w:numId="3" w16cid:durableId="463231064">
    <w:abstractNumId w:val="1"/>
  </w:num>
  <w:num w:numId="4" w16cid:durableId="1449548226">
    <w:abstractNumId w:val="5"/>
  </w:num>
  <w:num w:numId="5" w16cid:durableId="477920964">
    <w:abstractNumId w:val="3"/>
  </w:num>
  <w:num w:numId="6" w16cid:durableId="125240810">
    <w:abstractNumId w:val="8"/>
  </w:num>
  <w:num w:numId="7" w16cid:durableId="121309157">
    <w:abstractNumId w:val="0"/>
  </w:num>
  <w:num w:numId="8" w16cid:durableId="1475215543">
    <w:abstractNumId w:val="4"/>
  </w:num>
  <w:num w:numId="9" w16cid:durableId="2001494206">
    <w:abstractNumId w:val="7"/>
  </w:num>
  <w:num w:numId="10" w16cid:durableId="254246172">
    <w:abstractNumId w:val="10"/>
  </w:num>
  <w:num w:numId="11" w16cid:durableId="932015515">
    <w:abstractNumId w:val="7"/>
  </w:num>
  <w:num w:numId="12" w16cid:durableId="219560177">
    <w:abstractNumId w:val="7"/>
  </w:num>
  <w:num w:numId="13" w16cid:durableId="1755399079">
    <w:abstractNumId w:val="7"/>
  </w:num>
  <w:num w:numId="14" w16cid:durableId="806240840">
    <w:abstractNumId w:val="7"/>
  </w:num>
  <w:num w:numId="15" w16cid:durableId="2108843737">
    <w:abstractNumId w:val="7"/>
  </w:num>
  <w:num w:numId="16" w16cid:durableId="146023537">
    <w:abstractNumId w:val="7"/>
  </w:num>
  <w:num w:numId="17" w16cid:durableId="1757481927">
    <w:abstractNumId w:val="7"/>
  </w:num>
  <w:num w:numId="18" w16cid:durableId="2078474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4A93"/>
    <w:rsid w:val="00007912"/>
    <w:rsid w:val="00010EDF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5AAB"/>
    <w:rsid w:val="000729C1"/>
    <w:rsid w:val="00073BEF"/>
    <w:rsid w:val="000753A0"/>
    <w:rsid w:val="00077C6F"/>
    <w:rsid w:val="00084E5E"/>
    <w:rsid w:val="000914DC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2B0F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7205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6C0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796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A7AC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27750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F13"/>
    <w:rsid w:val="003C55AE"/>
    <w:rsid w:val="003C65FD"/>
    <w:rsid w:val="003C75CA"/>
    <w:rsid w:val="003D114E"/>
    <w:rsid w:val="003E02FB"/>
    <w:rsid w:val="003E05E3"/>
    <w:rsid w:val="003E3EAF"/>
    <w:rsid w:val="003E5458"/>
    <w:rsid w:val="0040190E"/>
    <w:rsid w:val="00406A5D"/>
    <w:rsid w:val="00407FE0"/>
    <w:rsid w:val="00412E01"/>
    <w:rsid w:val="00417E3A"/>
    <w:rsid w:val="00422E30"/>
    <w:rsid w:val="004258F8"/>
    <w:rsid w:val="00425A77"/>
    <w:rsid w:val="00430EF9"/>
    <w:rsid w:val="004362FB"/>
    <w:rsid w:val="00440A62"/>
    <w:rsid w:val="00440E08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857A8"/>
    <w:rsid w:val="00486FC2"/>
    <w:rsid w:val="00491D0A"/>
    <w:rsid w:val="004A185A"/>
    <w:rsid w:val="004A28E3"/>
    <w:rsid w:val="004A37A2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3E87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28"/>
    <w:rsid w:val="004F64B9"/>
    <w:rsid w:val="004F66D1"/>
    <w:rsid w:val="00501AD2"/>
    <w:rsid w:val="00504D1E"/>
    <w:rsid w:val="00506277"/>
    <w:rsid w:val="00510C40"/>
    <w:rsid w:val="0051224B"/>
    <w:rsid w:val="0051379D"/>
    <w:rsid w:val="00516BDC"/>
    <w:rsid w:val="005177A0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569F0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7ABC"/>
    <w:rsid w:val="005E33AD"/>
    <w:rsid w:val="005E3F7E"/>
    <w:rsid w:val="005E51B5"/>
    <w:rsid w:val="005E6535"/>
    <w:rsid w:val="005F1F38"/>
    <w:rsid w:val="005F6894"/>
    <w:rsid w:val="005F706A"/>
    <w:rsid w:val="00610E7C"/>
    <w:rsid w:val="0061253A"/>
    <w:rsid w:val="00612D11"/>
    <w:rsid w:val="006137BA"/>
    <w:rsid w:val="00614A17"/>
    <w:rsid w:val="00614A32"/>
    <w:rsid w:val="0061675A"/>
    <w:rsid w:val="0062056D"/>
    <w:rsid w:val="006212DF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15E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8227D"/>
    <w:rsid w:val="00682CC2"/>
    <w:rsid w:val="00683C60"/>
    <w:rsid w:val="00687811"/>
    <w:rsid w:val="00691506"/>
    <w:rsid w:val="006935AC"/>
    <w:rsid w:val="006B3EB7"/>
    <w:rsid w:val="006B51E1"/>
    <w:rsid w:val="006C4337"/>
    <w:rsid w:val="006C51E9"/>
    <w:rsid w:val="006C59C7"/>
    <w:rsid w:val="006D01FB"/>
    <w:rsid w:val="006D0E83"/>
    <w:rsid w:val="006E29BE"/>
    <w:rsid w:val="00700A82"/>
    <w:rsid w:val="0070145B"/>
    <w:rsid w:val="007044A7"/>
    <w:rsid w:val="007046B3"/>
    <w:rsid w:val="00704EFA"/>
    <w:rsid w:val="0070526E"/>
    <w:rsid w:val="00706B44"/>
    <w:rsid w:val="007076EB"/>
    <w:rsid w:val="007144AC"/>
    <w:rsid w:val="00715311"/>
    <w:rsid w:val="007160C9"/>
    <w:rsid w:val="00716D7B"/>
    <w:rsid w:val="00723F66"/>
    <w:rsid w:val="00724657"/>
    <w:rsid w:val="007247AC"/>
    <w:rsid w:val="007255A9"/>
    <w:rsid w:val="0073380E"/>
    <w:rsid w:val="0073503E"/>
    <w:rsid w:val="00736B02"/>
    <w:rsid w:val="007439F1"/>
    <w:rsid w:val="007447BF"/>
    <w:rsid w:val="00752881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F0574"/>
    <w:rsid w:val="007F38BC"/>
    <w:rsid w:val="007F4219"/>
    <w:rsid w:val="007F61F5"/>
    <w:rsid w:val="008019A5"/>
    <w:rsid w:val="00814665"/>
    <w:rsid w:val="00815F9E"/>
    <w:rsid w:val="0082494D"/>
    <w:rsid w:val="00824976"/>
    <w:rsid w:val="00825D0C"/>
    <w:rsid w:val="0082645C"/>
    <w:rsid w:val="00826920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60FC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223A0"/>
    <w:rsid w:val="00925C39"/>
    <w:rsid w:val="0093279E"/>
    <w:rsid w:val="00940F89"/>
    <w:rsid w:val="00942B65"/>
    <w:rsid w:val="00944CB5"/>
    <w:rsid w:val="00946AFF"/>
    <w:rsid w:val="0095445E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0583"/>
    <w:rsid w:val="009A45A4"/>
    <w:rsid w:val="009A498E"/>
    <w:rsid w:val="009B118D"/>
    <w:rsid w:val="009B1293"/>
    <w:rsid w:val="009B3856"/>
    <w:rsid w:val="009B4964"/>
    <w:rsid w:val="009B7127"/>
    <w:rsid w:val="009C2D7B"/>
    <w:rsid w:val="009E39A9"/>
    <w:rsid w:val="009F4826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41D10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3BD7"/>
    <w:rsid w:val="00A64787"/>
    <w:rsid w:val="00A67655"/>
    <w:rsid w:val="00A76FCD"/>
    <w:rsid w:val="00A77C51"/>
    <w:rsid w:val="00A837C9"/>
    <w:rsid w:val="00A84E6F"/>
    <w:rsid w:val="00A90616"/>
    <w:rsid w:val="00A91815"/>
    <w:rsid w:val="00A933E2"/>
    <w:rsid w:val="00A93BDD"/>
    <w:rsid w:val="00A96A12"/>
    <w:rsid w:val="00A96C92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25A8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83D22"/>
    <w:rsid w:val="00B90884"/>
    <w:rsid w:val="00B93D8C"/>
    <w:rsid w:val="00B953C6"/>
    <w:rsid w:val="00BA01B7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D4BD7"/>
    <w:rsid w:val="00BE173D"/>
    <w:rsid w:val="00BE1C1F"/>
    <w:rsid w:val="00BE23A7"/>
    <w:rsid w:val="00BE2504"/>
    <w:rsid w:val="00BE2E6D"/>
    <w:rsid w:val="00BE5FC5"/>
    <w:rsid w:val="00BF0568"/>
    <w:rsid w:val="00BF51FE"/>
    <w:rsid w:val="00C0551E"/>
    <w:rsid w:val="00C069CF"/>
    <w:rsid w:val="00C06CD3"/>
    <w:rsid w:val="00C1138A"/>
    <w:rsid w:val="00C11CE4"/>
    <w:rsid w:val="00C11E16"/>
    <w:rsid w:val="00C13077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072"/>
    <w:rsid w:val="00CC2F61"/>
    <w:rsid w:val="00CC55BB"/>
    <w:rsid w:val="00CC7865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38CE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562B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7C60"/>
    <w:rsid w:val="00DE3918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665E"/>
    <w:rsid w:val="00EA0A20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054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1D44"/>
    <w:rsid w:val="00F03AB3"/>
    <w:rsid w:val="00F0600B"/>
    <w:rsid w:val="00F0623A"/>
    <w:rsid w:val="00F10F53"/>
    <w:rsid w:val="00F115A3"/>
    <w:rsid w:val="00F13EB1"/>
    <w:rsid w:val="00F152DF"/>
    <w:rsid w:val="00F1598F"/>
    <w:rsid w:val="00F17496"/>
    <w:rsid w:val="00F17E4D"/>
    <w:rsid w:val="00F241B4"/>
    <w:rsid w:val="00F26441"/>
    <w:rsid w:val="00F26FD3"/>
    <w:rsid w:val="00F276F8"/>
    <w:rsid w:val="00F32C2B"/>
    <w:rsid w:val="00F3489C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67B4B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06F0"/>
    <w:rsid w:val="00FB2BD8"/>
    <w:rsid w:val="00FB6C19"/>
    <w:rsid w:val="00FB7357"/>
    <w:rsid w:val="00FC0538"/>
    <w:rsid w:val="00FC1160"/>
    <w:rsid w:val="00FC1832"/>
    <w:rsid w:val="00FC7D3D"/>
    <w:rsid w:val="00FD0047"/>
    <w:rsid w:val="00FD1B46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FE156"/>
  <w15:docId w15:val="{72DFC82B-B002-415E-B3C7-E2EAC1D1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2277"/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3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0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departementzorg.b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  <TaxCatchAll xmlns="9a9ec0f0-7796-43d0-ac1f-4c8c46ee0bd1">
      <Value>1</Value>
    </TaxCatchAl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7d40936b27efee271e6f50c39748d6e2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efa9a1d084e21b56116c65c91cf34af6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13BD63-0778-407E-9C22-18DB0E0F8E48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2.xml><?xml version="1.0" encoding="utf-8"?>
<ds:datastoreItem xmlns:ds="http://schemas.openxmlformats.org/officeDocument/2006/customXml" ds:itemID="{5CCDE9AA-69DF-4A2B-8448-D79C0EC31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B6BDE6-06BA-4061-8198-5A44E427AE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574AD9-4A23-45DC-97E9-B2828567FFC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9F7E014-6CE3-40AF-9A77-2896A2EE2E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35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Van den Bergh Els</cp:lastModifiedBy>
  <cp:revision>29</cp:revision>
  <cp:lastPrinted>2015-08-27T11:58:00Z</cp:lastPrinted>
  <dcterms:created xsi:type="dcterms:W3CDTF">2022-11-10T10:49:00Z</dcterms:created>
  <dcterms:modified xsi:type="dcterms:W3CDTF">2024-12-03T12:39:00Z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ZG Thema">
    <vt:lpwstr>1;#Zorgberoepen|c012838b-12f9-4511-91de-54e08a9d3f75</vt:lpwstr>
  </property>
  <property fmtid="{D5CDD505-2E9C-101B-9397-08002B2CF9AE}" pid="4" name="ZG_x0020_Subthema">
    <vt:lpwstr/>
  </property>
  <property fmtid="{D5CDD505-2E9C-101B-9397-08002B2CF9AE}" pid="5" name="ZG Subthema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ZG_x0020_Thema">
    <vt:lpwstr>1;#Zorgberoepen|c012838b-12f9-4511-91de-54e08a9d3f75</vt:lpwstr>
  </property>
</Properties>
</file>